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0EAF" w14:textId="5D4F080A" w:rsidR="00AB1F72" w:rsidRDefault="00C301B4" w:rsidP="002B7576">
      <w:pPr>
        <w:pStyle w:val="Heading1"/>
      </w:pPr>
      <w:r>
        <w:t>Colonie Library Crossword #</w:t>
      </w:r>
      <w:r w:rsidR="00E76FC8">
        <w:t>7</w:t>
      </w:r>
      <w:r>
        <w:t xml:space="preserve"> – Answer Key</w:t>
      </w:r>
    </w:p>
    <w:p w14:paraId="16A22538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657AA06C" w14:textId="4E634A19" w:rsidR="00C301B4" w:rsidRDefault="00C301B4" w:rsidP="002B7576">
      <w:r w:rsidRPr="00C301B4">
        <w:t>1.</w:t>
      </w:r>
      <w:r>
        <w:t xml:space="preserve"> </w:t>
      </w:r>
      <w:r w:rsidR="00E76FC8">
        <w:t>IDC</w:t>
      </w:r>
    </w:p>
    <w:p w14:paraId="2C69293A" w14:textId="12C19F86" w:rsidR="00C301B4" w:rsidRDefault="00E76FC8" w:rsidP="002B7576">
      <w:r>
        <w:t>4</w:t>
      </w:r>
      <w:r w:rsidR="00C301B4">
        <w:t xml:space="preserve">. </w:t>
      </w:r>
      <w:r>
        <w:t>EDC</w:t>
      </w:r>
    </w:p>
    <w:p w14:paraId="595F4F50" w14:textId="41733914" w:rsidR="00C301B4" w:rsidRDefault="00E76FC8" w:rsidP="002B7576">
      <w:r>
        <w:t>8</w:t>
      </w:r>
      <w:r w:rsidR="00C301B4">
        <w:t xml:space="preserve">. </w:t>
      </w:r>
      <w:r>
        <w:t>CEN</w:t>
      </w:r>
    </w:p>
    <w:p w14:paraId="3872A793" w14:textId="5C2DE4FF" w:rsidR="00C301B4" w:rsidRDefault="00C301B4" w:rsidP="002B7576">
      <w:r>
        <w:t>1</w:t>
      </w:r>
      <w:r w:rsidR="00E76FC8">
        <w:t>1</w:t>
      </w:r>
      <w:r>
        <w:t xml:space="preserve">. </w:t>
      </w:r>
      <w:r w:rsidR="00E76FC8">
        <w:t>CROC</w:t>
      </w:r>
    </w:p>
    <w:p w14:paraId="21938161" w14:textId="75BC775F" w:rsidR="00C301B4" w:rsidRDefault="00C301B4" w:rsidP="002B7576">
      <w:r>
        <w:t>1</w:t>
      </w:r>
      <w:r w:rsidR="00E76FC8">
        <w:t>3</w:t>
      </w:r>
      <w:r>
        <w:t xml:space="preserve">. </w:t>
      </w:r>
      <w:r w:rsidR="00E76FC8">
        <w:t>GREATONE</w:t>
      </w:r>
    </w:p>
    <w:p w14:paraId="32D72AF3" w14:textId="7B337C95" w:rsidR="00C301B4" w:rsidRDefault="00C301B4" w:rsidP="002B7576">
      <w:r>
        <w:t>1</w:t>
      </w:r>
      <w:r w:rsidR="00E76FC8">
        <w:t>5</w:t>
      </w:r>
      <w:r>
        <w:t xml:space="preserve">. </w:t>
      </w:r>
      <w:r w:rsidR="00E76FC8">
        <w:t>YEOH</w:t>
      </w:r>
    </w:p>
    <w:p w14:paraId="03977569" w14:textId="2144A48D" w:rsidR="00C301B4" w:rsidRDefault="00C301B4" w:rsidP="002B7576">
      <w:r>
        <w:t>1</w:t>
      </w:r>
      <w:r w:rsidR="00E76FC8">
        <w:t>6</w:t>
      </w:r>
      <w:r>
        <w:t xml:space="preserve">. </w:t>
      </w:r>
      <w:r w:rsidR="00E76FC8">
        <w:t>GOESINTO</w:t>
      </w:r>
    </w:p>
    <w:p w14:paraId="647FFB68" w14:textId="0E905F1C" w:rsidR="00C301B4" w:rsidRDefault="00C301B4" w:rsidP="002B7576">
      <w:r>
        <w:t>1</w:t>
      </w:r>
      <w:r w:rsidR="00E76FC8">
        <w:t>7</w:t>
      </w:r>
      <w:r>
        <w:t xml:space="preserve">. </w:t>
      </w:r>
      <w:r w:rsidR="00E76FC8">
        <w:t>KETO</w:t>
      </w:r>
    </w:p>
    <w:p w14:paraId="1CDCC2D0" w14:textId="01A6F466" w:rsidR="00C301B4" w:rsidRDefault="00870870" w:rsidP="002B7576">
      <w:r>
        <w:t>19</w:t>
      </w:r>
      <w:r w:rsidR="00C301B4">
        <w:t xml:space="preserve">. </w:t>
      </w:r>
      <w:r>
        <w:t>UAS</w:t>
      </w:r>
    </w:p>
    <w:p w14:paraId="5C2A6CF8" w14:textId="1586DF1B" w:rsidR="00C301B4" w:rsidRDefault="00C301B4" w:rsidP="002B7576">
      <w:r>
        <w:t>2</w:t>
      </w:r>
      <w:r w:rsidR="00870870">
        <w:t>0</w:t>
      </w:r>
      <w:r>
        <w:t xml:space="preserve">. </w:t>
      </w:r>
      <w:r w:rsidR="00870870">
        <w:t>WISE</w:t>
      </w:r>
    </w:p>
    <w:p w14:paraId="62A343E7" w14:textId="530C1F14" w:rsidR="00C301B4" w:rsidRDefault="00C301B4" w:rsidP="002B7576">
      <w:r>
        <w:t>2</w:t>
      </w:r>
      <w:r w:rsidR="00870870">
        <w:t>1</w:t>
      </w:r>
      <w:r>
        <w:t xml:space="preserve">. </w:t>
      </w:r>
      <w:r w:rsidR="00870870">
        <w:t>APA</w:t>
      </w:r>
    </w:p>
    <w:p w14:paraId="2C70DEA5" w14:textId="3DA05D03" w:rsidR="00C301B4" w:rsidRDefault="00C301B4" w:rsidP="002B7576">
      <w:r>
        <w:t>2</w:t>
      </w:r>
      <w:r w:rsidR="00870870">
        <w:t>3</w:t>
      </w:r>
      <w:r>
        <w:t>. T</w:t>
      </w:r>
      <w:r w:rsidR="00870870">
        <w:t>KT</w:t>
      </w:r>
    </w:p>
    <w:p w14:paraId="011A1EBC" w14:textId="75A881C3" w:rsidR="00C301B4" w:rsidRDefault="00C301B4" w:rsidP="002B7576">
      <w:r>
        <w:t>2</w:t>
      </w:r>
      <w:r w:rsidR="00870870">
        <w:t>6</w:t>
      </w:r>
      <w:r>
        <w:t xml:space="preserve">. </w:t>
      </w:r>
      <w:r w:rsidR="00870870">
        <w:t>PRESCHOOLFAIR</w:t>
      </w:r>
    </w:p>
    <w:p w14:paraId="6219CE03" w14:textId="4C49C7C3" w:rsidR="0082120B" w:rsidRDefault="00870870" w:rsidP="002B7576">
      <w:r>
        <w:t>29</w:t>
      </w:r>
      <w:r w:rsidR="0082120B">
        <w:t xml:space="preserve">. </w:t>
      </w:r>
      <w:r>
        <w:t>AIM</w:t>
      </w:r>
    </w:p>
    <w:p w14:paraId="13014061" w14:textId="3ADB8929" w:rsidR="0082120B" w:rsidRDefault="0082120B" w:rsidP="002B7576">
      <w:r>
        <w:t>3</w:t>
      </w:r>
      <w:r w:rsidR="00870870">
        <w:t>0</w:t>
      </w:r>
      <w:r>
        <w:t xml:space="preserve">. </w:t>
      </w:r>
      <w:r w:rsidR="00870870">
        <w:t>HIRO</w:t>
      </w:r>
    </w:p>
    <w:p w14:paraId="320F8EC6" w14:textId="0C175719" w:rsidR="0082120B" w:rsidRDefault="0082120B" w:rsidP="002B7576">
      <w:r>
        <w:t>3</w:t>
      </w:r>
      <w:r w:rsidR="00870870">
        <w:t>1</w:t>
      </w:r>
      <w:r>
        <w:t xml:space="preserve">. </w:t>
      </w:r>
      <w:r w:rsidR="00870870">
        <w:t>IBLE</w:t>
      </w:r>
    </w:p>
    <w:p w14:paraId="19E50AFD" w14:textId="3C5A083E" w:rsidR="0082120B" w:rsidRDefault="0082120B" w:rsidP="002B7576">
      <w:r>
        <w:t>3</w:t>
      </w:r>
      <w:r w:rsidR="00870870">
        <w:t>2</w:t>
      </w:r>
      <w:r>
        <w:t xml:space="preserve">. </w:t>
      </w:r>
      <w:r w:rsidR="00870870">
        <w:t>CTO</w:t>
      </w:r>
    </w:p>
    <w:p w14:paraId="02E34336" w14:textId="0FCFA2CA" w:rsidR="0082120B" w:rsidRDefault="0082120B" w:rsidP="002B7576">
      <w:r>
        <w:t>3</w:t>
      </w:r>
      <w:r w:rsidR="00870870">
        <w:t>3</w:t>
      </w:r>
      <w:r>
        <w:t xml:space="preserve">. </w:t>
      </w:r>
      <w:r w:rsidR="00870870">
        <w:t>NTH</w:t>
      </w:r>
    </w:p>
    <w:p w14:paraId="6396240A" w14:textId="647D74E2" w:rsidR="0082120B" w:rsidRDefault="00870870" w:rsidP="002B7576">
      <w:r>
        <w:t>34</w:t>
      </w:r>
      <w:r w:rsidR="0082120B">
        <w:t xml:space="preserve">. </w:t>
      </w:r>
      <w:r>
        <w:t>FLOE</w:t>
      </w:r>
    </w:p>
    <w:p w14:paraId="11F18109" w14:textId="04809E02" w:rsidR="0082120B" w:rsidRDefault="00870870" w:rsidP="002B7576">
      <w:r>
        <w:t>35</w:t>
      </w:r>
      <w:r w:rsidR="0082120B">
        <w:t xml:space="preserve">. </w:t>
      </w:r>
      <w:r>
        <w:t>KEN</w:t>
      </w:r>
    </w:p>
    <w:p w14:paraId="78EFE1E0" w14:textId="0BD5A940" w:rsidR="0082120B" w:rsidRDefault="00870870" w:rsidP="002B7576">
      <w:r>
        <w:t>36</w:t>
      </w:r>
      <w:r w:rsidR="0082120B">
        <w:t xml:space="preserve">. </w:t>
      </w:r>
      <w:r>
        <w:t>PEA</w:t>
      </w:r>
    </w:p>
    <w:p w14:paraId="25B943A4" w14:textId="48F9879C" w:rsidR="0082120B" w:rsidRPr="002B7576" w:rsidRDefault="00870870" w:rsidP="002B7576">
      <w:r>
        <w:t>37</w:t>
      </w:r>
      <w:r w:rsidR="0082120B" w:rsidRPr="002B7576">
        <w:t xml:space="preserve">. </w:t>
      </w:r>
      <w:r>
        <w:t>TESS</w:t>
      </w:r>
    </w:p>
    <w:p w14:paraId="4F64A865" w14:textId="09CC1FD9" w:rsidR="0082120B" w:rsidRDefault="00870870" w:rsidP="002B7576">
      <w:r>
        <w:t>38</w:t>
      </w:r>
      <w:r w:rsidR="0082120B">
        <w:t xml:space="preserve">. </w:t>
      </w:r>
      <w:r>
        <w:t>SPAS</w:t>
      </w:r>
    </w:p>
    <w:p w14:paraId="639CFEE9" w14:textId="1205203D" w:rsidR="0082120B" w:rsidRDefault="0082120B" w:rsidP="002B7576">
      <w:r>
        <w:t>4</w:t>
      </w:r>
      <w:r w:rsidR="00870870">
        <w:t>0</w:t>
      </w:r>
      <w:r>
        <w:t xml:space="preserve">. </w:t>
      </w:r>
      <w:r w:rsidR="00870870">
        <w:t>SKI</w:t>
      </w:r>
    </w:p>
    <w:p w14:paraId="18EC10C8" w14:textId="75606D89" w:rsidR="0082120B" w:rsidRDefault="0082120B" w:rsidP="002B7576">
      <w:r>
        <w:t>4</w:t>
      </w:r>
      <w:r w:rsidR="00870870">
        <w:t>2</w:t>
      </w:r>
      <w:r>
        <w:t xml:space="preserve">. </w:t>
      </w:r>
      <w:r w:rsidR="00870870">
        <w:t>CATER</w:t>
      </w:r>
    </w:p>
    <w:p w14:paraId="334C7DDB" w14:textId="0517A072" w:rsidR="0082120B" w:rsidRDefault="00870870" w:rsidP="002B7576">
      <w:r>
        <w:t>44</w:t>
      </w:r>
      <w:r w:rsidR="0082120B">
        <w:t xml:space="preserve">. </w:t>
      </w:r>
      <w:r>
        <w:t>SHIELDS</w:t>
      </w:r>
    </w:p>
    <w:p w14:paraId="1885130D" w14:textId="55F1F7E7" w:rsidR="0082120B" w:rsidRDefault="00870870" w:rsidP="002B7576">
      <w:r>
        <w:t>48</w:t>
      </w:r>
      <w:r w:rsidR="0082120B">
        <w:t xml:space="preserve">. </w:t>
      </w:r>
      <w:r>
        <w:t>BLEAK</w:t>
      </w:r>
    </w:p>
    <w:p w14:paraId="4438A10E" w14:textId="5CE02093" w:rsidR="0082120B" w:rsidRDefault="00870870" w:rsidP="002B7576">
      <w:r>
        <w:t>49</w:t>
      </w:r>
      <w:r w:rsidR="0082120B">
        <w:t xml:space="preserve">. </w:t>
      </w:r>
      <w:r>
        <w:t>HUNTERS</w:t>
      </w:r>
    </w:p>
    <w:p w14:paraId="4B876CED" w14:textId="0AA9C36F" w:rsidR="0082120B" w:rsidRDefault="008372EE" w:rsidP="002B7576">
      <w:r>
        <w:lastRenderedPageBreak/>
        <w:t>50</w:t>
      </w:r>
      <w:r w:rsidR="0082120B">
        <w:t xml:space="preserve">. </w:t>
      </w:r>
      <w:r>
        <w:t>TERRA</w:t>
      </w:r>
    </w:p>
    <w:p w14:paraId="256AADF2" w14:textId="0092FD6F" w:rsidR="0082120B" w:rsidRDefault="008372EE" w:rsidP="002B7576">
      <w:r>
        <w:t>5</w:t>
      </w:r>
      <w:r w:rsidR="0082120B">
        <w:t xml:space="preserve">1. </w:t>
      </w:r>
      <w:r>
        <w:t>HIGHEST</w:t>
      </w:r>
    </w:p>
    <w:p w14:paraId="76ECC3AE" w14:textId="77777777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741BF2A7" w14:textId="5DAC7B5C" w:rsidR="0082120B" w:rsidRDefault="002B7576" w:rsidP="002B7576">
      <w:r>
        <w:t xml:space="preserve">1. </w:t>
      </w:r>
      <w:r w:rsidR="008372EE">
        <w:t>ICY</w:t>
      </w:r>
    </w:p>
    <w:p w14:paraId="6F38E807" w14:textId="32657BFF" w:rsidR="002B7576" w:rsidRDefault="002B7576" w:rsidP="002B7576">
      <w:r>
        <w:t xml:space="preserve">2. </w:t>
      </w:r>
      <w:r w:rsidR="008372EE">
        <w:t>DRE</w:t>
      </w:r>
    </w:p>
    <w:p w14:paraId="752A3C04" w14:textId="455323FC" w:rsidR="002B7576" w:rsidRDefault="002B7576" w:rsidP="002B7576">
      <w:r>
        <w:t xml:space="preserve">3. </w:t>
      </w:r>
      <w:r w:rsidR="008372EE">
        <w:t>COOKIEMONSTER</w:t>
      </w:r>
    </w:p>
    <w:p w14:paraId="704D5FCF" w14:textId="194F1779" w:rsidR="002B7576" w:rsidRDefault="002B7576" w:rsidP="002B7576">
      <w:r>
        <w:t xml:space="preserve">4. </w:t>
      </w:r>
      <w:r w:rsidR="008372EE">
        <w:t>EGGO</w:t>
      </w:r>
    </w:p>
    <w:p w14:paraId="636179DD" w14:textId="274C4BA5" w:rsidR="002B7576" w:rsidRDefault="002B7576" w:rsidP="002B7576">
      <w:r>
        <w:t xml:space="preserve">5. </w:t>
      </w:r>
      <w:r w:rsidR="008372EE">
        <w:t>SRO</w:t>
      </w:r>
    </w:p>
    <w:p w14:paraId="2D8D0241" w14:textId="77C89434" w:rsidR="002B7576" w:rsidRDefault="002B7576" w:rsidP="002B7576">
      <w:r>
        <w:t xml:space="preserve">6. </w:t>
      </w:r>
      <w:r w:rsidR="008372EE">
        <w:t>DEE</w:t>
      </w:r>
    </w:p>
    <w:p w14:paraId="159C51D4" w14:textId="0ACA4C57" w:rsidR="002B7576" w:rsidRDefault="002B7576" w:rsidP="002B7576">
      <w:r>
        <w:t xml:space="preserve">7. </w:t>
      </w:r>
      <w:r w:rsidR="008372EE">
        <w:t>CASUAL</w:t>
      </w:r>
    </w:p>
    <w:p w14:paraId="28FC002B" w14:textId="7FC7BF95" w:rsidR="002B7576" w:rsidRDefault="002B7576" w:rsidP="002B7576">
      <w:r>
        <w:t xml:space="preserve">8. </w:t>
      </w:r>
      <w:r w:rsidR="008372EE">
        <w:t>CONSTABLE</w:t>
      </w:r>
    </w:p>
    <w:p w14:paraId="669F3667" w14:textId="7D03E3AD" w:rsidR="002B7576" w:rsidRDefault="002B7576" w:rsidP="002B7576">
      <w:r>
        <w:t xml:space="preserve">9. </w:t>
      </w:r>
      <w:r w:rsidR="008372EE">
        <w:t>ENT</w:t>
      </w:r>
    </w:p>
    <w:p w14:paraId="04F703E2" w14:textId="0020383D" w:rsidR="002B7576" w:rsidRDefault="002B7576" w:rsidP="002B7576">
      <w:r>
        <w:t xml:space="preserve">10. </w:t>
      </w:r>
      <w:r w:rsidR="008372EE">
        <w:t>NEO</w:t>
      </w:r>
    </w:p>
    <w:p w14:paraId="65BBDBED" w14:textId="6AF0FBE3" w:rsidR="002B7576" w:rsidRDefault="002B7576" w:rsidP="002B7576">
      <w:r>
        <w:t xml:space="preserve">12. </w:t>
      </w:r>
      <w:r w:rsidR="008372EE">
        <w:t>CHESS</w:t>
      </w:r>
    </w:p>
    <w:p w14:paraId="72F0FD58" w14:textId="1DC6DF13" w:rsidR="002B7576" w:rsidRDefault="002B7576" w:rsidP="002B7576">
      <w:r>
        <w:t xml:space="preserve">14. </w:t>
      </w:r>
      <w:r w:rsidR="008372EE">
        <w:t>TIA</w:t>
      </w:r>
    </w:p>
    <w:p w14:paraId="2234088A" w14:textId="763A8117" w:rsidR="002B7576" w:rsidRDefault="002B7576" w:rsidP="002B7576">
      <w:r>
        <w:t>1</w:t>
      </w:r>
      <w:r w:rsidR="008372EE">
        <w:t>8</w:t>
      </w:r>
      <w:r>
        <w:t xml:space="preserve">. </w:t>
      </w:r>
      <w:r w:rsidR="008372EE">
        <w:t>TECH</w:t>
      </w:r>
    </w:p>
    <w:p w14:paraId="41385B71" w14:textId="10756166" w:rsidR="002B7576" w:rsidRDefault="002B7576" w:rsidP="002B7576">
      <w:r>
        <w:t>2</w:t>
      </w:r>
      <w:r w:rsidR="008372EE">
        <w:t>0</w:t>
      </w:r>
      <w:r>
        <w:t xml:space="preserve">. </w:t>
      </w:r>
      <w:r w:rsidR="008372EE">
        <w:t>WRITE</w:t>
      </w:r>
    </w:p>
    <w:p w14:paraId="2A18D891" w14:textId="78E65F56" w:rsidR="002B7576" w:rsidRDefault="002B7576" w:rsidP="002B7576">
      <w:r>
        <w:t>2</w:t>
      </w:r>
      <w:r w:rsidR="008372EE">
        <w:t>1</w:t>
      </w:r>
      <w:r>
        <w:t xml:space="preserve">. </w:t>
      </w:r>
      <w:r w:rsidR="008372EE">
        <w:t>AORTA</w:t>
      </w:r>
    </w:p>
    <w:p w14:paraId="1638F657" w14:textId="18421D8E" w:rsidR="002B7576" w:rsidRDefault="002B7576" w:rsidP="002B7576">
      <w:r>
        <w:t>2</w:t>
      </w:r>
      <w:r w:rsidR="008372EE">
        <w:t>2</w:t>
      </w:r>
      <w:r>
        <w:t xml:space="preserve">. </w:t>
      </w:r>
      <w:r w:rsidR="008372EE">
        <w:t>POOH</w:t>
      </w:r>
    </w:p>
    <w:p w14:paraId="224F1BE8" w14:textId="028D2294" w:rsidR="002B7576" w:rsidRDefault="002B7576" w:rsidP="002B7576">
      <w:r>
        <w:t>2</w:t>
      </w:r>
      <w:r w:rsidR="008372EE">
        <w:t>4</w:t>
      </w:r>
      <w:r>
        <w:t xml:space="preserve">. </w:t>
      </w:r>
      <w:r w:rsidR="008372EE">
        <w:t>KILOS</w:t>
      </w:r>
    </w:p>
    <w:p w14:paraId="4FEE64E1" w14:textId="48B63861" w:rsidR="002B7576" w:rsidRDefault="002B7576" w:rsidP="002B7576">
      <w:r>
        <w:t>2</w:t>
      </w:r>
      <w:r w:rsidR="008372EE">
        <w:t>5</w:t>
      </w:r>
      <w:r>
        <w:t xml:space="preserve">. </w:t>
      </w:r>
      <w:r w:rsidR="008372EE">
        <w:t>TREES</w:t>
      </w:r>
    </w:p>
    <w:p w14:paraId="07A0DE2A" w14:textId="3F1167B6" w:rsidR="002B7576" w:rsidRDefault="002B7576" w:rsidP="002B7576">
      <w:r>
        <w:t>2</w:t>
      </w:r>
      <w:r w:rsidR="008372EE">
        <w:t>6</w:t>
      </w:r>
      <w:r>
        <w:t xml:space="preserve">. </w:t>
      </w:r>
      <w:r w:rsidR="008372EE">
        <w:t>PACK</w:t>
      </w:r>
    </w:p>
    <w:p w14:paraId="41779D3E" w14:textId="183F58F1" w:rsidR="002B7576" w:rsidRDefault="008372EE" w:rsidP="002B7576">
      <w:r>
        <w:t>27</w:t>
      </w:r>
      <w:r w:rsidR="002B7576">
        <w:t xml:space="preserve">. </w:t>
      </w:r>
      <w:r>
        <w:t>HINES</w:t>
      </w:r>
    </w:p>
    <w:p w14:paraId="24D81EE7" w14:textId="63A549C5" w:rsidR="002B7576" w:rsidRDefault="005344B7" w:rsidP="002B7576">
      <w:r>
        <w:t>28</w:t>
      </w:r>
      <w:r w:rsidR="002B7576">
        <w:t xml:space="preserve">. </w:t>
      </w:r>
      <w:r>
        <w:t>FIFTIETH</w:t>
      </w:r>
    </w:p>
    <w:p w14:paraId="41EF6468" w14:textId="62DAE70E" w:rsidR="00914654" w:rsidRDefault="00914654" w:rsidP="005344B7">
      <w:r>
        <w:t xml:space="preserve">36. </w:t>
      </w:r>
      <w:r w:rsidR="005344B7">
        <w:t>PARKA</w:t>
      </w:r>
    </w:p>
    <w:p w14:paraId="17EBCF29" w14:textId="2169D7E5" w:rsidR="00914654" w:rsidRDefault="00914654" w:rsidP="002B7576">
      <w:r>
        <w:t>39. P</w:t>
      </w:r>
      <w:r w:rsidR="005344B7">
        <w:t>EAR</w:t>
      </w:r>
    </w:p>
    <w:p w14:paraId="4C772884" w14:textId="06A2E39A" w:rsidR="00914654" w:rsidRDefault="00914654" w:rsidP="002B7576">
      <w:r>
        <w:t>4</w:t>
      </w:r>
      <w:r w:rsidR="005344B7">
        <w:t>0</w:t>
      </w:r>
      <w:r>
        <w:t xml:space="preserve">. </w:t>
      </w:r>
      <w:r w:rsidR="005344B7">
        <w:t>SHUI</w:t>
      </w:r>
    </w:p>
    <w:p w14:paraId="125A3AE1" w14:textId="407B30C7" w:rsidR="00914654" w:rsidRDefault="00914654" w:rsidP="002B7576">
      <w:r>
        <w:t>4</w:t>
      </w:r>
      <w:r w:rsidR="005344B7">
        <w:t>1</w:t>
      </w:r>
      <w:r>
        <w:t xml:space="preserve">. </w:t>
      </w:r>
      <w:r w:rsidR="005344B7">
        <w:t>KING</w:t>
      </w:r>
    </w:p>
    <w:p w14:paraId="2A9184EF" w14:textId="1434F409" w:rsidR="00914654" w:rsidRDefault="00914654" w:rsidP="002B7576">
      <w:r>
        <w:t>4</w:t>
      </w:r>
      <w:r w:rsidR="005344B7">
        <w:t>2</w:t>
      </w:r>
      <w:r>
        <w:t>. C</w:t>
      </w:r>
      <w:r w:rsidR="005344B7">
        <w:t>BT</w:t>
      </w:r>
    </w:p>
    <w:p w14:paraId="2BA58B55" w14:textId="31B4369D" w:rsidR="00914654" w:rsidRDefault="00914654" w:rsidP="002B7576">
      <w:r>
        <w:t>4</w:t>
      </w:r>
      <w:r w:rsidR="005344B7">
        <w:t>3</w:t>
      </w:r>
      <w:r>
        <w:t xml:space="preserve">. </w:t>
      </w:r>
      <w:r w:rsidR="005344B7">
        <w:t>ALE</w:t>
      </w:r>
    </w:p>
    <w:p w14:paraId="08DF12CD" w14:textId="2EC17C44" w:rsidR="00914654" w:rsidRDefault="005344B7" w:rsidP="002B7576">
      <w:r>
        <w:lastRenderedPageBreak/>
        <w:t>44</w:t>
      </w:r>
      <w:r w:rsidR="00914654">
        <w:t xml:space="preserve">. </w:t>
      </w:r>
      <w:r>
        <w:t>SHH</w:t>
      </w:r>
    </w:p>
    <w:p w14:paraId="70E0EA8E" w14:textId="729CD9F1" w:rsidR="00914654" w:rsidRDefault="005344B7" w:rsidP="002B7576">
      <w:r>
        <w:t>45</w:t>
      </w:r>
      <w:r w:rsidR="00914654">
        <w:t xml:space="preserve">. </w:t>
      </w:r>
      <w:r>
        <w:t>LEE</w:t>
      </w:r>
    </w:p>
    <w:p w14:paraId="7F93509A" w14:textId="10989FDE" w:rsidR="00914654" w:rsidRDefault="005344B7" w:rsidP="002B7576">
      <w:r>
        <w:t>46</w:t>
      </w:r>
      <w:r w:rsidR="00914654">
        <w:t xml:space="preserve">. </w:t>
      </w:r>
      <w:r>
        <w:t>DRS</w:t>
      </w:r>
    </w:p>
    <w:p w14:paraId="5188306F" w14:textId="72E42067" w:rsidR="00914654" w:rsidRDefault="005344B7" w:rsidP="002B7576">
      <w:r>
        <w:t>47</w:t>
      </w:r>
      <w:r w:rsidR="00914654">
        <w:t xml:space="preserve">. </w:t>
      </w:r>
      <w:r>
        <w:t>SST</w:t>
      </w:r>
    </w:p>
    <w:p w14:paraId="4F75DBFE" w14:textId="77777777" w:rsidR="0082120B" w:rsidRPr="0082120B" w:rsidRDefault="0082120B" w:rsidP="002B7576"/>
    <w:p w14:paraId="77856C99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5CD217B-4450-45E0-B351-AD809C864371}"/>
    <w:embedBold r:id="rId2" w:fontKey="{AA62F79E-EA94-4B0C-85D2-93014A66EF0B}"/>
    <w:embedItalic r:id="rId3" w:fontKey="{79EA01BC-538A-4BCE-8148-6BC22817A71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4B3E839F-83BA-4776-BBC3-813BC8E5361E}"/>
    <w:embedItalic r:id="rId5" w:fontKey="{FFDFB367-7DF9-4B64-98B9-ED9BC3302B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33EC793-0AA5-494F-94BF-3F8E00025EB8}"/>
    <w:embedItalic r:id="rId7" w:fontKey="{3B6ACB44-ADDF-4D9C-A688-2131B28A081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CBB387CC-F784-4052-AF07-B9AAD9F887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C8"/>
    <w:rsid w:val="002B7576"/>
    <w:rsid w:val="00357AF8"/>
    <w:rsid w:val="005344B7"/>
    <w:rsid w:val="00590A14"/>
    <w:rsid w:val="007F6532"/>
    <w:rsid w:val="0082120B"/>
    <w:rsid w:val="008372EE"/>
    <w:rsid w:val="008564FF"/>
    <w:rsid w:val="008612FA"/>
    <w:rsid w:val="00870870"/>
    <w:rsid w:val="008E0E7D"/>
    <w:rsid w:val="00914654"/>
    <w:rsid w:val="009F396C"/>
    <w:rsid w:val="00A012CD"/>
    <w:rsid w:val="00AB1F72"/>
    <w:rsid w:val="00B01A23"/>
    <w:rsid w:val="00C301B4"/>
    <w:rsid w:val="00C91494"/>
    <w:rsid w:val="00E7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CF2C"/>
  <w15:chartTrackingRefBased/>
  <w15:docId w15:val="{29612153-6C3C-49EA-90ED-8EDA1CB2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desk\Downloads\Colonie%20Library%20Crossword%20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6.dotx</Template>
  <TotalTime>20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#6</dc:title>
  <dc:subject/>
  <dc:creator>Desk, Youth</dc:creator>
  <cp:keywords/>
  <dc:description/>
  <cp:lastModifiedBy>Desk, Youth</cp:lastModifiedBy>
  <cp:revision>2</cp:revision>
  <dcterms:created xsi:type="dcterms:W3CDTF">2025-12-18T22:05:00Z</dcterms:created>
  <dcterms:modified xsi:type="dcterms:W3CDTF">2025-12-18T22:26:00Z</dcterms:modified>
</cp:coreProperties>
</file>