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3D19A" w14:textId="69E006BE" w:rsidR="00AB1F72" w:rsidRDefault="00C301B4" w:rsidP="002B7576">
      <w:pPr>
        <w:pStyle w:val="Heading1"/>
      </w:pPr>
      <w:r>
        <w:t>Colonie Library Crossword #</w:t>
      </w:r>
      <w:r w:rsidR="002A4F8D">
        <w:t>8</w:t>
      </w:r>
      <w:r>
        <w:t xml:space="preserve"> – Answer Key</w:t>
      </w:r>
    </w:p>
    <w:p w14:paraId="439CEF77" w14:textId="77777777" w:rsidR="00C301B4" w:rsidRPr="00C301B4" w:rsidRDefault="00C301B4" w:rsidP="002B7576">
      <w:pPr>
        <w:pStyle w:val="Heading2"/>
        <w:rPr>
          <w:sz w:val="28"/>
          <w:szCs w:val="28"/>
        </w:rPr>
      </w:pPr>
      <w:r w:rsidRPr="00C301B4">
        <w:t>Across</w:t>
      </w:r>
    </w:p>
    <w:p w14:paraId="769B7F12" w14:textId="1C08E1C2" w:rsidR="00C301B4" w:rsidRDefault="00C301B4" w:rsidP="002B7576">
      <w:r w:rsidRPr="00C301B4">
        <w:t>1.</w:t>
      </w:r>
      <w:r w:rsidR="00ED24BA">
        <w:t xml:space="preserve"> SIM</w:t>
      </w:r>
    </w:p>
    <w:p w14:paraId="4666C362" w14:textId="03D2545C" w:rsidR="00C301B4" w:rsidRDefault="00ED24BA" w:rsidP="002B7576">
      <w:r>
        <w:t>4</w:t>
      </w:r>
      <w:r w:rsidR="00C301B4">
        <w:t xml:space="preserve">. </w:t>
      </w:r>
      <w:r>
        <w:t>SAW</w:t>
      </w:r>
    </w:p>
    <w:p w14:paraId="6F626B87" w14:textId="304E5136" w:rsidR="00C301B4" w:rsidRDefault="00ED24BA" w:rsidP="002B7576">
      <w:r>
        <w:t>7</w:t>
      </w:r>
      <w:r w:rsidR="00C301B4">
        <w:t xml:space="preserve">. </w:t>
      </w:r>
      <w:r>
        <w:t>CALI</w:t>
      </w:r>
    </w:p>
    <w:p w14:paraId="2DC40D95" w14:textId="412FADD0" w:rsidR="00C301B4" w:rsidRDefault="00ED24BA" w:rsidP="002B7576">
      <w:r>
        <w:t>8</w:t>
      </w:r>
      <w:r w:rsidR="00C301B4">
        <w:t xml:space="preserve">. </w:t>
      </w:r>
      <w:r>
        <w:t>PICO</w:t>
      </w:r>
    </w:p>
    <w:p w14:paraId="5549EA90" w14:textId="6A3B507A" w:rsidR="00C301B4" w:rsidRDefault="00ED24BA" w:rsidP="002B7576">
      <w:r>
        <w:t>9</w:t>
      </w:r>
      <w:r w:rsidR="00C301B4">
        <w:t xml:space="preserve">. </w:t>
      </w:r>
      <w:r>
        <w:t>SOLONG</w:t>
      </w:r>
    </w:p>
    <w:p w14:paraId="0FB88390" w14:textId="5889E035" w:rsidR="00C301B4" w:rsidRDefault="00C301B4" w:rsidP="002B7576">
      <w:r>
        <w:t>1</w:t>
      </w:r>
      <w:r w:rsidR="00ED24BA">
        <w:t>1</w:t>
      </w:r>
      <w:r>
        <w:t xml:space="preserve">. </w:t>
      </w:r>
      <w:r w:rsidR="00ED24BA">
        <w:t>OREO</w:t>
      </w:r>
    </w:p>
    <w:p w14:paraId="349BD858" w14:textId="26CCAA4F" w:rsidR="00C301B4" w:rsidRDefault="00C301B4" w:rsidP="002B7576">
      <w:r>
        <w:t>1</w:t>
      </w:r>
      <w:r w:rsidR="00ED24BA">
        <w:t>2</w:t>
      </w:r>
      <w:r>
        <w:t>. T</w:t>
      </w:r>
      <w:r w:rsidR="00ED24BA">
        <w:t>RIVIATUESDAY</w:t>
      </w:r>
    </w:p>
    <w:p w14:paraId="59C7882D" w14:textId="14982A94" w:rsidR="00C301B4" w:rsidRDefault="00C301B4" w:rsidP="002B7576">
      <w:r>
        <w:t>1</w:t>
      </w:r>
      <w:r w:rsidR="00ED24BA">
        <w:t>6</w:t>
      </w:r>
      <w:r>
        <w:t xml:space="preserve">. </w:t>
      </w:r>
      <w:r w:rsidR="00ED24BA">
        <w:t>EAVE</w:t>
      </w:r>
    </w:p>
    <w:p w14:paraId="56C008E1" w14:textId="60A0FB7D" w:rsidR="00C301B4" w:rsidRDefault="00ED24BA" w:rsidP="002B7576">
      <w:r>
        <w:t>17</w:t>
      </w:r>
      <w:r w:rsidR="00C301B4">
        <w:t xml:space="preserve">. </w:t>
      </w:r>
      <w:r>
        <w:t>RACE</w:t>
      </w:r>
    </w:p>
    <w:p w14:paraId="2021741C" w14:textId="1B5A6F86" w:rsidR="00C301B4" w:rsidRDefault="00ED24BA" w:rsidP="002B7576">
      <w:r>
        <w:t>18</w:t>
      </w:r>
      <w:r w:rsidR="00C301B4">
        <w:t xml:space="preserve">. </w:t>
      </w:r>
      <w:r>
        <w:t>CMO</w:t>
      </w:r>
    </w:p>
    <w:p w14:paraId="3E701DE1" w14:textId="50A6A9E3" w:rsidR="00C301B4" w:rsidRDefault="00ED24BA" w:rsidP="002B7576">
      <w:r>
        <w:t>19</w:t>
      </w:r>
      <w:r w:rsidR="00C301B4">
        <w:t xml:space="preserve">. </w:t>
      </w:r>
      <w:r>
        <w:t>PLAY</w:t>
      </w:r>
    </w:p>
    <w:p w14:paraId="6E37140E" w14:textId="6796CDE3" w:rsidR="00C301B4" w:rsidRDefault="00C301B4" w:rsidP="002B7576">
      <w:r>
        <w:t>2</w:t>
      </w:r>
      <w:r w:rsidR="00ED24BA">
        <w:t>0</w:t>
      </w:r>
      <w:r>
        <w:t xml:space="preserve">. </w:t>
      </w:r>
      <w:r w:rsidR="00ED24BA">
        <w:t>MPH</w:t>
      </w:r>
    </w:p>
    <w:p w14:paraId="52095CB0" w14:textId="0F4B3627" w:rsidR="00C301B4" w:rsidRDefault="00C301B4" w:rsidP="002B7576">
      <w:r>
        <w:t>2</w:t>
      </w:r>
      <w:r w:rsidR="009A6AC7">
        <w:t>1</w:t>
      </w:r>
      <w:r>
        <w:t xml:space="preserve">. </w:t>
      </w:r>
      <w:r w:rsidR="009A6AC7">
        <w:t>WHIG</w:t>
      </w:r>
    </w:p>
    <w:p w14:paraId="4C35B2AA" w14:textId="340A9A58" w:rsidR="0082120B" w:rsidRDefault="009A6AC7" w:rsidP="002B7576">
      <w:r>
        <w:t>22</w:t>
      </w:r>
      <w:r w:rsidR="0082120B">
        <w:t xml:space="preserve">. </w:t>
      </w:r>
      <w:r>
        <w:t>ODE</w:t>
      </w:r>
    </w:p>
    <w:p w14:paraId="4313FEB9" w14:textId="26F93C0C" w:rsidR="0082120B" w:rsidRDefault="009A6AC7" w:rsidP="002B7576">
      <w:r>
        <w:t>24</w:t>
      </w:r>
      <w:r w:rsidR="0082120B">
        <w:t xml:space="preserve">. </w:t>
      </w:r>
      <w:r>
        <w:t>AURA</w:t>
      </w:r>
    </w:p>
    <w:p w14:paraId="711FC650" w14:textId="30D0C39B" w:rsidR="0082120B" w:rsidRDefault="009A6AC7" w:rsidP="002B7576">
      <w:r>
        <w:t>25</w:t>
      </w:r>
      <w:r w:rsidR="0082120B">
        <w:t xml:space="preserve">. </w:t>
      </w:r>
      <w:r>
        <w:t>BRUINS</w:t>
      </w:r>
    </w:p>
    <w:p w14:paraId="6B07D35C" w14:textId="679B1D8E" w:rsidR="0082120B" w:rsidRDefault="009A6AC7" w:rsidP="002B7576">
      <w:r>
        <w:t>28</w:t>
      </w:r>
      <w:r w:rsidR="0082120B">
        <w:t xml:space="preserve">. </w:t>
      </w:r>
      <w:r>
        <w:t>NBC</w:t>
      </w:r>
    </w:p>
    <w:p w14:paraId="26446AA2" w14:textId="2DB71592" w:rsidR="0082120B" w:rsidRDefault="009A6AC7" w:rsidP="002B7576">
      <w:r>
        <w:t>29</w:t>
      </w:r>
      <w:r w:rsidR="0082120B">
        <w:t xml:space="preserve">. </w:t>
      </w:r>
      <w:r>
        <w:t>SRA</w:t>
      </w:r>
    </w:p>
    <w:p w14:paraId="29BB8638" w14:textId="6534A705" w:rsidR="0082120B" w:rsidRDefault="009A6AC7" w:rsidP="002B7576">
      <w:r>
        <w:t>3</w:t>
      </w:r>
      <w:r w:rsidR="0082120B">
        <w:t xml:space="preserve">0. </w:t>
      </w:r>
      <w:r>
        <w:t>STU</w:t>
      </w:r>
    </w:p>
    <w:p w14:paraId="1A18E31E" w14:textId="7F40F8E1" w:rsidR="0082120B" w:rsidRDefault="009A6AC7" w:rsidP="002B7576">
      <w:r>
        <w:t>3</w:t>
      </w:r>
      <w:r w:rsidR="0082120B">
        <w:t xml:space="preserve">1. </w:t>
      </w:r>
      <w:r>
        <w:t>OAK</w:t>
      </w:r>
    </w:p>
    <w:p w14:paraId="47CDC865" w14:textId="03F2D3C1" w:rsidR="0082120B" w:rsidRDefault="009A6AC7" w:rsidP="002B7576">
      <w:r>
        <w:t>3</w:t>
      </w:r>
      <w:r w:rsidR="0082120B">
        <w:t xml:space="preserve">2. </w:t>
      </w:r>
      <w:r>
        <w:t>COMICSPLUS</w:t>
      </w:r>
    </w:p>
    <w:p w14:paraId="3C8DA402" w14:textId="2256A368" w:rsidR="0082120B" w:rsidRPr="002B7576" w:rsidRDefault="009A6AC7" w:rsidP="002B7576">
      <w:r>
        <w:t>35</w:t>
      </w:r>
      <w:r w:rsidR="0082120B" w:rsidRPr="002B7576">
        <w:t xml:space="preserve">. </w:t>
      </w:r>
      <w:r>
        <w:t>ANONO</w:t>
      </w:r>
    </w:p>
    <w:p w14:paraId="20D9A7FC" w14:textId="27B230C5" w:rsidR="0082120B" w:rsidRDefault="009A6AC7" w:rsidP="002B7576">
      <w:r>
        <w:t>3</w:t>
      </w:r>
      <w:r w:rsidR="0082120B">
        <w:t xml:space="preserve">6. </w:t>
      </w:r>
      <w:r>
        <w:t>EIGHTPM</w:t>
      </w:r>
    </w:p>
    <w:p w14:paraId="590E3E6B" w14:textId="2CE7BEDD" w:rsidR="0082120B" w:rsidRDefault="0082120B" w:rsidP="002B7576">
      <w:r>
        <w:t>4</w:t>
      </w:r>
      <w:r w:rsidR="009A6AC7">
        <w:t>0</w:t>
      </w:r>
      <w:r>
        <w:t xml:space="preserve">. </w:t>
      </w:r>
      <w:r w:rsidR="009A6AC7">
        <w:t>MTNS</w:t>
      </w:r>
    </w:p>
    <w:p w14:paraId="127D80D7" w14:textId="29D62E8B" w:rsidR="0082120B" w:rsidRDefault="0082120B" w:rsidP="002B7576">
      <w:r>
        <w:t>4</w:t>
      </w:r>
      <w:r w:rsidR="009A6AC7">
        <w:t>1</w:t>
      </w:r>
      <w:r>
        <w:t xml:space="preserve">. </w:t>
      </w:r>
      <w:r w:rsidR="009A6AC7">
        <w:t>RCA</w:t>
      </w:r>
    </w:p>
    <w:p w14:paraId="73C47625" w14:textId="74794EDB" w:rsidR="0082120B" w:rsidRDefault="009A6AC7" w:rsidP="002B7576">
      <w:r>
        <w:t>4</w:t>
      </w:r>
      <w:r w:rsidR="0082120B">
        <w:t xml:space="preserve">2. </w:t>
      </w:r>
      <w:r>
        <w:t>AHI</w:t>
      </w:r>
    </w:p>
    <w:p w14:paraId="52F55291" w14:textId="54E57C9B" w:rsidR="0082120B" w:rsidRDefault="009A6AC7" w:rsidP="002B7576">
      <w:r>
        <w:t>43</w:t>
      </w:r>
      <w:r w:rsidR="0082120B">
        <w:t xml:space="preserve">. </w:t>
      </w:r>
      <w:r>
        <w:t>PEAT</w:t>
      </w:r>
    </w:p>
    <w:p w14:paraId="286D5886" w14:textId="04BAD364" w:rsidR="0082120B" w:rsidRDefault="009A6AC7" w:rsidP="002B7576">
      <w:r>
        <w:t>44</w:t>
      </w:r>
      <w:r w:rsidR="0082120B">
        <w:t xml:space="preserve">. </w:t>
      </w:r>
      <w:r>
        <w:t>SET</w:t>
      </w:r>
    </w:p>
    <w:p w14:paraId="05E9C9FA" w14:textId="01D35477" w:rsidR="0082120B" w:rsidRDefault="009A6AC7" w:rsidP="002B7576">
      <w:r>
        <w:lastRenderedPageBreak/>
        <w:t>45</w:t>
      </w:r>
      <w:r w:rsidR="0082120B">
        <w:t xml:space="preserve">. </w:t>
      </w:r>
      <w:r>
        <w:t>IOC</w:t>
      </w:r>
    </w:p>
    <w:p w14:paraId="60E13DE9" w14:textId="77777777" w:rsidR="0082120B" w:rsidRDefault="0082120B" w:rsidP="002B7576">
      <w:pPr>
        <w:pStyle w:val="Heading2"/>
      </w:pPr>
      <w:r w:rsidRPr="0082120B">
        <w:t>D</w:t>
      </w:r>
      <w:r w:rsidRPr="002B7576">
        <w:t>ow</w:t>
      </w:r>
      <w:r w:rsidRPr="0082120B">
        <w:t>n</w:t>
      </w:r>
    </w:p>
    <w:p w14:paraId="3C10F188" w14:textId="13C0E2D4" w:rsidR="0082120B" w:rsidRDefault="002B7576" w:rsidP="002B7576">
      <w:r>
        <w:t xml:space="preserve">1. </w:t>
      </w:r>
      <w:r w:rsidR="009A6AC7">
        <w:t>SALIVA</w:t>
      </w:r>
    </w:p>
    <w:p w14:paraId="710EB8BC" w14:textId="28D1E62C" w:rsidR="002B7576" w:rsidRDefault="002B7576" w:rsidP="002B7576">
      <w:r>
        <w:t>2. I</w:t>
      </w:r>
      <w:r w:rsidR="009A6AC7">
        <w:t>LOVEYOU</w:t>
      </w:r>
    </w:p>
    <w:p w14:paraId="5CD1E554" w14:textId="572F80E7" w:rsidR="002B7576" w:rsidRDefault="002B7576" w:rsidP="002B7576">
      <w:r>
        <w:t xml:space="preserve">3. </w:t>
      </w:r>
      <w:r w:rsidR="009A6AC7">
        <w:t>MINI</w:t>
      </w:r>
    </w:p>
    <w:p w14:paraId="7B57AA0B" w14:textId="253367F9" w:rsidR="002B7576" w:rsidRDefault="002B7576" w:rsidP="002B7576">
      <w:r>
        <w:t xml:space="preserve">4. </w:t>
      </w:r>
      <w:r w:rsidR="009A6AC7">
        <w:t>SIREE</w:t>
      </w:r>
    </w:p>
    <w:p w14:paraId="6D2362BA" w14:textId="065B432E" w:rsidR="002B7576" w:rsidRDefault="002B7576" w:rsidP="002B7576">
      <w:r>
        <w:t xml:space="preserve">5. </w:t>
      </w:r>
      <w:r w:rsidR="009A6AC7">
        <w:t>ACES</w:t>
      </w:r>
    </w:p>
    <w:p w14:paraId="018F67CB" w14:textId="3AFB0958" w:rsidR="002B7576" w:rsidRDefault="002B7576" w:rsidP="002B7576">
      <w:r>
        <w:t xml:space="preserve">6. </w:t>
      </w:r>
      <w:r w:rsidR="009A6AC7">
        <w:t>WOODCHUCK</w:t>
      </w:r>
    </w:p>
    <w:p w14:paraId="758D91B6" w14:textId="2222909B" w:rsidR="002B7576" w:rsidRDefault="002B7576" w:rsidP="002B7576">
      <w:r>
        <w:t xml:space="preserve">7. </w:t>
      </w:r>
      <w:r w:rsidR="009A6AC7">
        <w:t>CORAL</w:t>
      </w:r>
    </w:p>
    <w:p w14:paraId="531BF172" w14:textId="12D4FE99" w:rsidR="002B7576" w:rsidRDefault="002B7576" w:rsidP="002B7576">
      <w:r>
        <w:t xml:space="preserve">8. </w:t>
      </w:r>
      <w:r w:rsidR="00293A3F">
        <w:t>POUCH</w:t>
      </w:r>
    </w:p>
    <w:p w14:paraId="720A913B" w14:textId="6CE1FABB" w:rsidR="002B7576" w:rsidRDefault="002B7576" w:rsidP="002B7576">
      <w:r>
        <w:t xml:space="preserve">9. </w:t>
      </w:r>
      <w:r w:rsidR="00293A3F">
        <w:t>STEP</w:t>
      </w:r>
    </w:p>
    <w:p w14:paraId="1A727714" w14:textId="666FC564" w:rsidR="002B7576" w:rsidRDefault="002B7576" w:rsidP="002B7576">
      <w:r>
        <w:t xml:space="preserve">10. </w:t>
      </w:r>
      <w:r w:rsidR="00293A3F">
        <w:t>GARMENTS</w:t>
      </w:r>
    </w:p>
    <w:p w14:paraId="344EEA72" w14:textId="3DE7546E" w:rsidR="002B7576" w:rsidRDefault="002B7576" w:rsidP="002B7576">
      <w:r>
        <w:t>1</w:t>
      </w:r>
      <w:r w:rsidR="00293A3F">
        <w:t>3</w:t>
      </w:r>
      <w:r>
        <w:t xml:space="preserve">. </w:t>
      </w:r>
      <w:r w:rsidR="00293A3F">
        <w:t>TAP</w:t>
      </w:r>
    </w:p>
    <w:p w14:paraId="5284E963" w14:textId="2C588A8B" w:rsidR="002B7576" w:rsidRDefault="002B7576" w:rsidP="002B7576">
      <w:r>
        <w:t>1</w:t>
      </w:r>
      <w:r w:rsidR="00293A3F">
        <w:t>4</w:t>
      </w:r>
      <w:r>
        <w:t xml:space="preserve">. </w:t>
      </w:r>
      <w:r w:rsidR="00293A3F">
        <w:t>AMIR</w:t>
      </w:r>
    </w:p>
    <w:p w14:paraId="4FFA49DD" w14:textId="538763B1" w:rsidR="002B7576" w:rsidRDefault="002B7576" w:rsidP="002B7576">
      <w:r>
        <w:t>1</w:t>
      </w:r>
      <w:r w:rsidR="00293A3F">
        <w:t>5</w:t>
      </w:r>
      <w:r>
        <w:t xml:space="preserve">. </w:t>
      </w:r>
      <w:r w:rsidR="00293A3F">
        <w:t>YOGA</w:t>
      </w:r>
    </w:p>
    <w:p w14:paraId="4FF08764" w14:textId="1FD5EC09" w:rsidR="002B7576" w:rsidRDefault="00293A3F" w:rsidP="002B7576">
      <w:r>
        <w:t>21</w:t>
      </w:r>
      <w:r w:rsidR="002B7576">
        <w:t xml:space="preserve">. </w:t>
      </w:r>
      <w:r>
        <w:t>WABASH</w:t>
      </w:r>
    </w:p>
    <w:p w14:paraId="5986D494" w14:textId="1FB521E1" w:rsidR="002B7576" w:rsidRDefault="002B7576" w:rsidP="002B7576">
      <w:r>
        <w:t>2</w:t>
      </w:r>
      <w:r w:rsidR="00293A3F">
        <w:t>3</w:t>
      </w:r>
      <w:r>
        <w:t xml:space="preserve">. </w:t>
      </w:r>
      <w:r w:rsidR="00293A3F">
        <w:t>DISCO</w:t>
      </w:r>
    </w:p>
    <w:p w14:paraId="24961606" w14:textId="14BAC7A0" w:rsidR="002B7576" w:rsidRDefault="002B7576" w:rsidP="002B7576">
      <w:r>
        <w:t>2</w:t>
      </w:r>
      <w:r w:rsidR="00293A3F">
        <w:t>5</w:t>
      </w:r>
      <w:r>
        <w:t xml:space="preserve">. </w:t>
      </w:r>
      <w:r w:rsidR="00293A3F">
        <w:t>BRONTE</w:t>
      </w:r>
    </w:p>
    <w:p w14:paraId="2CD79901" w14:textId="771596EC" w:rsidR="002B7576" w:rsidRDefault="002B7576" w:rsidP="002B7576">
      <w:r>
        <w:t xml:space="preserve">26. </w:t>
      </w:r>
      <w:r w:rsidR="00293A3F">
        <w:t>RAMONA</w:t>
      </w:r>
    </w:p>
    <w:p w14:paraId="66159760" w14:textId="30332859" w:rsidR="002B7576" w:rsidRDefault="002B7576" w:rsidP="002B7576">
      <w:r>
        <w:t xml:space="preserve">27. </w:t>
      </w:r>
      <w:r w:rsidR="00293A3F">
        <w:t>SUPERS</w:t>
      </w:r>
    </w:p>
    <w:p w14:paraId="655D19CF" w14:textId="337840E6" w:rsidR="002B7576" w:rsidRDefault="002B7576" w:rsidP="002B7576">
      <w:r>
        <w:t xml:space="preserve">28. </w:t>
      </w:r>
      <w:r w:rsidR="00293A3F">
        <w:t>NOUGAT</w:t>
      </w:r>
    </w:p>
    <w:p w14:paraId="3FB41588" w14:textId="1D950479" w:rsidR="002B7576" w:rsidRDefault="002B7576" w:rsidP="002B7576">
      <w:r>
        <w:t xml:space="preserve">29. </w:t>
      </w:r>
      <w:r w:rsidR="00293A3F">
        <w:t>SCAMP</w:t>
      </w:r>
    </w:p>
    <w:p w14:paraId="7AAADB7E" w14:textId="75B163D0" w:rsidR="002B7576" w:rsidRDefault="002B7576" w:rsidP="002B7576">
      <w:r>
        <w:t>3</w:t>
      </w:r>
      <w:r w:rsidR="00293A3F">
        <w:t>3</w:t>
      </w:r>
      <w:r>
        <w:t>. I</w:t>
      </w:r>
      <w:r w:rsidR="00293A3F">
        <w:t>NST</w:t>
      </w:r>
    </w:p>
    <w:p w14:paraId="07B36FDB" w14:textId="5BC13D33" w:rsidR="002B7576" w:rsidRDefault="002B7576" w:rsidP="002B7576">
      <w:r>
        <w:t>3</w:t>
      </w:r>
      <w:r w:rsidR="00293A3F">
        <w:t>4</w:t>
      </w:r>
      <w:r>
        <w:t xml:space="preserve">. </w:t>
      </w:r>
      <w:r w:rsidR="00293A3F">
        <w:t>LICE</w:t>
      </w:r>
    </w:p>
    <w:p w14:paraId="09D6DA70" w14:textId="7AF6905A" w:rsidR="002B7576" w:rsidRDefault="002B7576" w:rsidP="002B7576">
      <w:r>
        <w:t>3</w:t>
      </w:r>
      <w:r w:rsidR="00293A3F">
        <w:t>7</w:t>
      </w:r>
      <w:r>
        <w:t xml:space="preserve">. </w:t>
      </w:r>
      <w:r w:rsidR="00293A3F">
        <w:t>TAI</w:t>
      </w:r>
    </w:p>
    <w:p w14:paraId="12869ECE" w14:textId="739B595C" w:rsidR="002B7576" w:rsidRDefault="002B7576" w:rsidP="002B7576">
      <w:r>
        <w:t>3</w:t>
      </w:r>
      <w:r w:rsidR="00293A3F">
        <w:t>8</w:t>
      </w:r>
      <w:r>
        <w:t xml:space="preserve">. </w:t>
      </w:r>
      <w:r w:rsidR="00293A3F">
        <w:t>PHO</w:t>
      </w:r>
    </w:p>
    <w:p w14:paraId="51870D71" w14:textId="75FBD610" w:rsidR="00914654" w:rsidRDefault="00914654" w:rsidP="002B7576">
      <w:r>
        <w:t>3</w:t>
      </w:r>
      <w:r w:rsidR="00293A3F">
        <w:t>9</w:t>
      </w:r>
      <w:r>
        <w:t xml:space="preserve">. </w:t>
      </w:r>
      <w:r w:rsidR="00293A3F">
        <w:t>MIC</w:t>
      </w:r>
    </w:p>
    <w:p w14:paraId="3A0E7D66" w14:textId="77777777" w:rsidR="0082120B" w:rsidRPr="0082120B" w:rsidRDefault="0082120B" w:rsidP="002B7576"/>
    <w:p w14:paraId="58ED73B1" w14:textId="77777777" w:rsidR="00C301B4" w:rsidRPr="00C301B4" w:rsidRDefault="00C301B4" w:rsidP="002B7576"/>
    <w:sectPr w:rsidR="00C301B4" w:rsidRPr="00C301B4" w:rsidSect="00C301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A06E2B5-B0F4-4CF6-8069-1813CBAA2808}"/>
    <w:embedBold r:id="rId2" w:fontKey="{DA432038-2122-49E9-A8AD-156C6CC94FC2}"/>
    <w:embedItalic r:id="rId3" w:fontKey="{8EC0F2F7-C928-41D8-91B0-A0DCFEA6665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0FC551CE-8AEA-4035-8127-C68B68E842B7}"/>
    <w:embedItalic r:id="rId5" w:fontKey="{80F5EE7D-302C-43FC-B851-AAA8BDD5E6B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0D3E64B0-A193-48F3-9E2A-51F17E4CC315}"/>
    <w:embedItalic r:id="rId7" w:fontKey="{B279AD45-29FA-4A2C-9A53-DEECAF1D250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C905740E-5D94-45E8-AC00-0C6DF983779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77A1C"/>
    <w:multiLevelType w:val="hybridMultilevel"/>
    <w:tmpl w:val="652A7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94A8C"/>
    <w:multiLevelType w:val="hybridMultilevel"/>
    <w:tmpl w:val="72FC9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E6FB8"/>
    <w:multiLevelType w:val="hybridMultilevel"/>
    <w:tmpl w:val="E454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68263">
    <w:abstractNumId w:val="2"/>
  </w:num>
  <w:num w:numId="2" w16cid:durableId="96872795">
    <w:abstractNumId w:val="0"/>
  </w:num>
  <w:num w:numId="3" w16cid:durableId="1977492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8D"/>
    <w:rsid w:val="00293A3F"/>
    <w:rsid w:val="002A4F8D"/>
    <w:rsid w:val="002B7576"/>
    <w:rsid w:val="007F6532"/>
    <w:rsid w:val="0082120B"/>
    <w:rsid w:val="008564FF"/>
    <w:rsid w:val="008612FA"/>
    <w:rsid w:val="008E0E7D"/>
    <w:rsid w:val="00914654"/>
    <w:rsid w:val="009A6AC7"/>
    <w:rsid w:val="009F396C"/>
    <w:rsid w:val="00A012CD"/>
    <w:rsid w:val="00AB1F72"/>
    <w:rsid w:val="00B01A23"/>
    <w:rsid w:val="00BD5D4D"/>
    <w:rsid w:val="00C301B4"/>
    <w:rsid w:val="00ED24BA"/>
    <w:rsid w:val="00F4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1AD95"/>
  <w15:chartTrackingRefBased/>
  <w15:docId w15:val="{E4EE008A-E80D-4169-836D-3F3A86E8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576"/>
    <w:pPr>
      <w:ind w:left="360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12FA"/>
    <w:pPr>
      <w:keepNext/>
      <w:keepLines/>
      <w:spacing w:before="240"/>
      <w:outlineLvl w:val="0"/>
    </w:pPr>
    <w:rPr>
      <w:rFonts w:eastAsiaTheme="majorEastAsia" w:cstheme="majorBidi"/>
      <w:color w:val="0F4761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576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1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1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1B4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1B4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2FA"/>
    <w:rPr>
      <w:rFonts w:ascii="Arial" w:eastAsiaTheme="majorEastAsia" w:hAnsi="Arial" w:cstheme="majorBidi"/>
      <w:color w:val="0F4761" w:themeColor="accent1" w:themeShade="BF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7576"/>
    <w:rPr>
      <w:rFonts w:ascii="Arial" w:eastAsiaTheme="majorEastAsia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1B4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1B4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3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1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1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sdesk\Downloads\Colonie%20Library%20Crossword%20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Colonie Library Crossword 6.dotx</Template>
  <TotalTime>15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Colonie Library Crossword #6</vt:lpstr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Colonie Library Crossword #8</dc:title>
  <dc:subject/>
  <dc:creator>Desk, Youth</dc:creator>
  <cp:keywords/>
  <dc:description/>
  <cp:lastModifiedBy>Desk, Youth</cp:lastModifiedBy>
  <cp:revision>5</cp:revision>
  <dcterms:created xsi:type="dcterms:W3CDTF">2026-01-21T00:13:00Z</dcterms:created>
  <dcterms:modified xsi:type="dcterms:W3CDTF">2026-01-21T00:28:00Z</dcterms:modified>
</cp:coreProperties>
</file>