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2830" w14:textId="55D0DFE5" w:rsidR="00AB1F72" w:rsidRDefault="00C301B4" w:rsidP="002B7576">
      <w:pPr>
        <w:pStyle w:val="Heading1"/>
      </w:pPr>
      <w:r>
        <w:t>Colonie Library Crossword #</w:t>
      </w:r>
      <w:r w:rsidR="00FC1EE1">
        <w:t>10</w:t>
      </w:r>
      <w:r>
        <w:t xml:space="preserve"> – Answer Key</w:t>
      </w:r>
    </w:p>
    <w:p w14:paraId="52009719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7BB175DE" w14:textId="0657C71E" w:rsidR="00C301B4" w:rsidRDefault="00C301B4" w:rsidP="002B7576">
      <w:r w:rsidRPr="00C301B4">
        <w:t>1.</w:t>
      </w:r>
      <w:r>
        <w:t xml:space="preserve"> </w:t>
      </w:r>
      <w:r w:rsidR="00FC1EE1">
        <w:t>SKA</w:t>
      </w:r>
    </w:p>
    <w:p w14:paraId="6203B30B" w14:textId="37B324BA" w:rsidR="00C301B4" w:rsidRDefault="00FC1EE1" w:rsidP="002B7576">
      <w:r>
        <w:t>4</w:t>
      </w:r>
      <w:r w:rsidR="00C301B4">
        <w:t xml:space="preserve">. </w:t>
      </w:r>
      <w:r>
        <w:t>FAR</w:t>
      </w:r>
    </w:p>
    <w:p w14:paraId="42F88E54" w14:textId="11A6E541" w:rsidR="00C301B4" w:rsidRDefault="00FC1EE1" w:rsidP="002B7576">
      <w:r>
        <w:t>7</w:t>
      </w:r>
      <w:r w:rsidR="00C301B4">
        <w:t xml:space="preserve">. </w:t>
      </w:r>
      <w:r>
        <w:t>DECA</w:t>
      </w:r>
    </w:p>
    <w:p w14:paraId="5479047B" w14:textId="48D309FF" w:rsidR="00C301B4" w:rsidRDefault="00C301B4" w:rsidP="002B7576">
      <w:r>
        <w:t>1</w:t>
      </w:r>
      <w:r w:rsidR="00FC1EE1">
        <w:t>1</w:t>
      </w:r>
      <w:r>
        <w:t xml:space="preserve">. </w:t>
      </w:r>
      <w:r w:rsidR="00FC1EE1">
        <w:t>CASHMERE</w:t>
      </w:r>
    </w:p>
    <w:p w14:paraId="41ADC5F7" w14:textId="6B805E93" w:rsidR="00C301B4" w:rsidRDefault="00C301B4" w:rsidP="002B7576">
      <w:r>
        <w:t>1</w:t>
      </w:r>
      <w:r w:rsidR="00FC1EE1">
        <w:t>4</w:t>
      </w:r>
      <w:r>
        <w:t xml:space="preserve">. </w:t>
      </w:r>
      <w:r w:rsidR="00FC1EE1">
        <w:t>ASOU</w:t>
      </w:r>
    </w:p>
    <w:p w14:paraId="4290620E" w14:textId="6995E026" w:rsidR="00C301B4" w:rsidRDefault="00C301B4" w:rsidP="002B7576">
      <w:r>
        <w:t>1</w:t>
      </w:r>
      <w:r w:rsidR="00FC1EE1">
        <w:t>5</w:t>
      </w:r>
      <w:r>
        <w:t>. A</w:t>
      </w:r>
      <w:r w:rsidR="00FC1EE1">
        <w:t>TTAINED</w:t>
      </w:r>
    </w:p>
    <w:p w14:paraId="380E9E4F" w14:textId="535BB922" w:rsidR="00C301B4" w:rsidRDefault="00C301B4" w:rsidP="002B7576">
      <w:r>
        <w:t>1</w:t>
      </w:r>
      <w:r w:rsidR="00FC1EE1">
        <w:t>6</w:t>
      </w:r>
      <w:r>
        <w:t xml:space="preserve">. </w:t>
      </w:r>
      <w:r w:rsidR="00FC1EE1">
        <w:t>RANT</w:t>
      </w:r>
    </w:p>
    <w:p w14:paraId="23DC13C5" w14:textId="22C59B34" w:rsidR="00C301B4" w:rsidRDefault="00C301B4" w:rsidP="002B7576">
      <w:r>
        <w:t>1</w:t>
      </w:r>
      <w:r w:rsidR="00FC1EE1">
        <w:t>7</w:t>
      </w:r>
      <w:r>
        <w:t xml:space="preserve">. </w:t>
      </w:r>
      <w:r w:rsidR="00FC1EE1">
        <w:t>BOARDGAMENIGHT</w:t>
      </w:r>
    </w:p>
    <w:p w14:paraId="4CEF2297" w14:textId="06986E2E" w:rsidR="00C301B4" w:rsidRDefault="00C301B4" w:rsidP="002B7576">
      <w:r>
        <w:t xml:space="preserve">20. </w:t>
      </w:r>
      <w:r w:rsidR="00FC1EE1">
        <w:t>RON</w:t>
      </w:r>
    </w:p>
    <w:p w14:paraId="0D0ED346" w14:textId="53B5C035" w:rsidR="00C301B4" w:rsidRDefault="00C301B4" w:rsidP="002B7576">
      <w:r>
        <w:t xml:space="preserve">21. </w:t>
      </w:r>
      <w:r w:rsidR="00FC1EE1">
        <w:t>SEL</w:t>
      </w:r>
    </w:p>
    <w:p w14:paraId="0CCBE4CC" w14:textId="12E44713" w:rsidR="00C301B4" w:rsidRDefault="00C301B4" w:rsidP="002B7576">
      <w:r>
        <w:t>2</w:t>
      </w:r>
      <w:r w:rsidR="00FC1EE1">
        <w:t>2</w:t>
      </w:r>
      <w:r>
        <w:t xml:space="preserve">. </w:t>
      </w:r>
      <w:r w:rsidR="00FC1EE1">
        <w:t>ROO</w:t>
      </w:r>
    </w:p>
    <w:p w14:paraId="05151AB7" w14:textId="2B0A4D0C" w:rsidR="00C301B4" w:rsidRDefault="00C301B4" w:rsidP="002B7576">
      <w:r>
        <w:t>2</w:t>
      </w:r>
      <w:r w:rsidR="00FC1EE1">
        <w:t>3</w:t>
      </w:r>
      <w:r>
        <w:t xml:space="preserve">. </w:t>
      </w:r>
      <w:r w:rsidR="00FC1EE1">
        <w:t>LIT</w:t>
      </w:r>
    </w:p>
    <w:p w14:paraId="15AE7F3A" w14:textId="6FE79632" w:rsidR="00C301B4" w:rsidRDefault="00C301B4" w:rsidP="002B7576">
      <w:r>
        <w:t>2</w:t>
      </w:r>
      <w:r w:rsidR="00FC1EE1">
        <w:t>5</w:t>
      </w:r>
      <w:r>
        <w:t xml:space="preserve">. </w:t>
      </w:r>
      <w:r w:rsidR="00FC1EE1">
        <w:t>AIRFARE</w:t>
      </w:r>
    </w:p>
    <w:p w14:paraId="62539601" w14:textId="41D1A40C" w:rsidR="0082120B" w:rsidRDefault="00FC1EE1" w:rsidP="002B7576">
      <w:r>
        <w:t>28</w:t>
      </w:r>
      <w:r w:rsidR="0082120B">
        <w:t xml:space="preserve">. </w:t>
      </w:r>
      <w:r>
        <w:t>SMUDGE</w:t>
      </w:r>
    </w:p>
    <w:p w14:paraId="3BAE9E92" w14:textId="71AE9B83" w:rsidR="0082120B" w:rsidRDefault="0082120B" w:rsidP="002B7576">
      <w:r>
        <w:t>3</w:t>
      </w:r>
      <w:r w:rsidR="00FC1EE1">
        <w:t>1</w:t>
      </w:r>
      <w:r>
        <w:t xml:space="preserve">. </w:t>
      </w:r>
      <w:r w:rsidR="00FC1EE1">
        <w:t>TOEAT</w:t>
      </w:r>
    </w:p>
    <w:p w14:paraId="35062AB2" w14:textId="0466DD24" w:rsidR="0082120B" w:rsidRDefault="0082120B" w:rsidP="002B7576">
      <w:r>
        <w:t>3</w:t>
      </w:r>
      <w:r w:rsidR="00FC1EE1">
        <w:t>2</w:t>
      </w:r>
      <w:r>
        <w:t xml:space="preserve">. </w:t>
      </w:r>
      <w:r w:rsidR="00FC1EE1">
        <w:t>LAS</w:t>
      </w:r>
    </w:p>
    <w:p w14:paraId="48A0B878" w14:textId="5F67012E" w:rsidR="0082120B" w:rsidRDefault="0082120B" w:rsidP="002B7576">
      <w:r>
        <w:t>3</w:t>
      </w:r>
      <w:r w:rsidR="00D166DF">
        <w:t>3</w:t>
      </w:r>
      <w:r>
        <w:t xml:space="preserve">. </w:t>
      </w:r>
      <w:r w:rsidR="00D166DF">
        <w:t>HAY</w:t>
      </w:r>
    </w:p>
    <w:p w14:paraId="58D1AA36" w14:textId="15D40FA0" w:rsidR="0082120B" w:rsidRDefault="0082120B" w:rsidP="002B7576">
      <w:r>
        <w:t>3</w:t>
      </w:r>
      <w:r w:rsidR="00D166DF">
        <w:t>5</w:t>
      </w:r>
      <w:r>
        <w:t xml:space="preserve">. </w:t>
      </w:r>
      <w:r w:rsidR="00D166DF">
        <w:t>BIS</w:t>
      </w:r>
    </w:p>
    <w:p w14:paraId="7E7BB28E" w14:textId="2737D9A6" w:rsidR="0082120B" w:rsidRDefault="00D166DF" w:rsidP="002B7576">
      <w:r>
        <w:t>36</w:t>
      </w:r>
      <w:r w:rsidR="0082120B">
        <w:t xml:space="preserve">. </w:t>
      </w:r>
      <w:r>
        <w:t>IKE</w:t>
      </w:r>
    </w:p>
    <w:p w14:paraId="6A7DE2BA" w14:textId="44C1EFC1" w:rsidR="0082120B" w:rsidRDefault="00D166DF" w:rsidP="002B7576">
      <w:r>
        <w:t>37</w:t>
      </w:r>
      <w:r w:rsidR="0082120B">
        <w:t xml:space="preserve">. </w:t>
      </w:r>
      <w:r>
        <w:t>TRE</w:t>
      </w:r>
    </w:p>
    <w:p w14:paraId="7A6FDE32" w14:textId="42DC3C42" w:rsidR="0082120B" w:rsidRDefault="00D166DF" w:rsidP="002B7576">
      <w:r>
        <w:t>38</w:t>
      </w:r>
      <w:r w:rsidR="0082120B">
        <w:t xml:space="preserve">. </w:t>
      </w:r>
      <w:r>
        <w:t>PAR</w:t>
      </w:r>
    </w:p>
    <w:p w14:paraId="30AC2232" w14:textId="161FFE26" w:rsidR="0082120B" w:rsidRPr="002B7576" w:rsidRDefault="00D166DF" w:rsidP="002B7576">
      <w:r>
        <w:t>39</w:t>
      </w:r>
      <w:r w:rsidR="0082120B" w:rsidRPr="002B7576">
        <w:t xml:space="preserve">. </w:t>
      </w:r>
      <w:r>
        <w:t>MEDIA</w:t>
      </w:r>
    </w:p>
    <w:p w14:paraId="56A89FB8" w14:textId="3B70B9B2" w:rsidR="0082120B" w:rsidRDefault="0082120B" w:rsidP="002B7576">
      <w:r>
        <w:t>4</w:t>
      </w:r>
      <w:r w:rsidR="00D166DF">
        <w:t>1</w:t>
      </w:r>
      <w:r>
        <w:t xml:space="preserve">. </w:t>
      </w:r>
      <w:r w:rsidR="00D166DF">
        <w:t>SPA</w:t>
      </w:r>
    </w:p>
    <w:p w14:paraId="1E044198" w14:textId="1BF8580B" w:rsidR="0082120B" w:rsidRDefault="0082120B" w:rsidP="002B7576">
      <w:r>
        <w:t>4</w:t>
      </w:r>
      <w:r w:rsidR="00D166DF">
        <w:t>3</w:t>
      </w:r>
      <w:r>
        <w:t xml:space="preserve">. </w:t>
      </w:r>
      <w:r w:rsidR="00D166DF">
        <w:t>YARD</w:t>
      </w:r>
    </w:p>
    <w:p w14:paraId="24551F57" w14:textId="7CA92B1D" w:rsidR="0082120B" w:rsidRDefault="0082120B" w:rsidP="002B7576">
      <w:r>
        <w:t>4</w:t>
      </w:r>
      <w:r w:rsidR="00D166DF">
        <w:t>7</w:t>
      </w:r>
      <w:r>
        <w:t xml:space="preserve">. </w:t>
      </w:r>
      <w:r w:rsidR="00D166DF">
        <w:t>TOT</w:t>
      </w:r>
    </w:p>
    <w:p w14:paraId="70A00C24" w14:textId="4B8A1C31" w:rsidR="0082120B" w:rsidRDefault="00D166DF" w:rsidP="002B7576">
      <w:r>
        <w:t>48</w:t>
      </w:r>
      <w:r w:rsidR="0082120B">
        <w:t xml:space="preserve">. </w:t>
      </w:r>
      <w:r>
        <w:t>MIT</w:t>
      </w:r>
    </w:p>
    <w:p w14:paraId="46FEC27B" w14:textId="5008C174" w:rsidR="0082120B" w:rsidRDefault="00D166DF" w:rsidP="002B7576">
      <w:r>
        <w:t>49</w:t>
      </w:r>
      <w:r w:rsidR="0082120B">
        <w:t xml:space="preserve">. </w:t>
      </w:r>
      <w:r>
        <w:t>TREE</w:t>
      </w:r>
    </w:p>
    <w:p w14:paraId="3677B6D6" w14:textId="6CF38DDD" w:rsidR="0082120B" w:rsidRDefault="0082120B" w:rsidP="002B7576">
      <w:r>
        <w:t>5</w:t>
      </w:r>
      <w:r w:rsidR="00D166DF">
        <w:t>0</w:t>
      </w:r>
      <w:r>
        <w:t xml:space="preserve">. </w:t>
      </w:r>
      <w:r w:rsidR="00D166DF">
        <w:t>ABOUTMATCHATEA</w:t>
      </w:r>
    </w:p>
    <w:p w14:paraId="29ADF487" w14:textId="5E40EB98" w:rsidR="0082120B" w:rsidRDefault="0082120B" w:rsidP="002B7576">
      <w:r>
        <w:lastRenderedPageBreak/>
        <w:t>5</w:t>
      </w:r>
      <w:r w:rsidR="00D166DF">
        <w:t>4</w:t>
      </w:r>
      <w:r>
        <w:t xml:space="preserve">. </w:t>
      </w:r>
      <w:r w:rsidR="00D166DF">
        <w:t>PUB</w:t>
      </w:r>
    </w:p>
    <w:p w14:paraId="118AAF25" w14:textId="7A0A4E5C" w:rsidR="0082120B" w:rsidRDefault="00D166DF" w:rsidP="002B7576">
      <w:r>
        <w:t>55</w:t>
      </w:r>
      <w:r w:rsidR="0082120B">
        <w:t xml:space="preserve">. </w:t>
      </w:r>
      <w:r>
        <w:t>HEATHCLIFF</w:t>
      </w:r>
    </w:p>
    <w:p w14:paraId="106DD897" w14:textId="3069E269" w:rsidR="0082120B" w:rsidRDefault="00D166DF" w:rsidP="002B7576">
      <w:r>
        <w:t>56</w:t>
      </w:r>
      <w:r w:rsidR="0082120B">
        <w:t xml:space="preserve">. </w:t>
      </w:r>
      <w:r>
        <w:t>RYE</w:t>
      </w:r>
    </w:p>
    <w:p w14:paraId="611ACA88" w14:textId="1A433967" w:rsidR="0082120B" w:rsidRDefault="00D166DF" w:rsidP="002B7576">
      <w:r>
        <w:t>57</w:t>
      </w:r>
      <w:r w:rsidR="0082120B">
        <w:t xml:space="preserve">. </w:t>
      </w:r>
      <w:r>
        <w:t>EDM</w:t>
      </w:r>
    </w:p>
    <w:p w14:paraId="5BD8ADA7" w14:textId="1279B7BE" w:rsidR="0082120B" w:rsidRDefault="00D166DF" w:rsidP="002B7576">
      <w:r>
        <w:t>58</w:t>
      </w:r>
      <w:r w:rsidR="0082120B">
        <w:t xml:space="preserve">. </w:t>
      </w:r>
      <w:r>
        <w:t>LEE</w:t>
      </w:r>
    </w:p>
    <w:p w14:paraId="7F790671" w14:textId="77777777" w:rsidR="00D166DF" w:rsidRDefault="00D166DF" w:rsidP="002B7576"/>
    <w:p w14:paraId="3D77223D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1E6945F2" w14:textId="20B58409" w:rsidR="0082120B" w:rsidRDefault="002B7576" w:rsidP="002B7576">
      <w:r>
        <w:t xml:space="preserve">1. </w:t>
      </w:r>
      <w:r w:rsidR="00A745F4">
        <w:t>SCAB</w:t>
      </w:r>
    </w:p>
    <w:p w14:paraId="47AD08D7" w14:textId="44BB8B7F" w:rsidR="002B7576" w:rsidRDefault="002B7576" w:rsidP="002B7576">
      <w:r>
        <w:t xml:space="preserve">2. </w:t>
      </w:r>
      <w:r w:rsidR="00A745F4">
        <w:t>KATO</w:t>
      </w:r>
    </w:p>
    <w:p w14:paraId="5438F539" w14:textId="04FD21A3" w:rsidR="002B7576" w:rsidRDefault="002B7576" w:rsidP="002B7576">
      <w:r>
        <w:t xml:space="preserve">3. </w:t>
      </w:r>
      <w:r w:rsidR="00A745F4">
        <w:t>ASTAR</w:t>
      </w:r>
    </w:p>
    <w:p w14:paraId="282472BC" w14:textId="0E717199" w:rsidR="002B7576" w:rsidRDefault="002B7576" w:rsidP="002B7576">
      <w:r>
        <w:t xml:space="preserve">4. </w:t>
      </w:r>
      <w:r w:rsidR="00A745F4">
        <w:t>FENG</w:t>
      </w:r>
    </w:p>
    <w:p w14:paraId="195266C6" w14:textId="377EDE50" w:rsidR="002B7576" w:rsidRDefault="002B7576" w:rsidP="002B7576">
      <w:r>
        <w:t xml:space="preserve">5. </w:t>
      </w:r>
      <w:r w:rsidR="00A745F4">
        <w:t>AREAS</w:t>
      </w:r>
    </w:p>
    <w:p w14:paraId="093D708E" w14:textId="0E09259A" w:rsidR="002B7576" w:rsidRDefault="002B7576" w:rsidP="002B7576">
      <w:r>
        <w:t>6. R</w:t>
      </w:r>
      <w:r w:rsidR="00A745F4">
        <w:t>EDMEAT</w:t>
      </w:r>
    </w:p>
    <w:p w14:paraId="1513BB06" w14:textId="39807AFB" w:rsidR="002B7576" w:rsidRDefault="002B7576" w:rsidP="002B7576">
      <w:r>
        <w:t xml:space="preserve">7. </w:t>
      </w:r>
      <w:r w:rsidR="000424E2">
        <w:t>DARN</w:t>
      </w:r>
    </w:p>
    <w:p w14:paraId="30FA9AF0" w14:textId="5874E716" w:rsidR="002B7576" w:rsidRDefault="002B7576" w:rsidP="002B7576">
      <w:r>
        <w:t xml:space="preserve">8. </w:t>
      </w:r>
      <w:r w:rsidR="003610B1">
        <w:t>ESAI</w:t>
      </w:r>
    </w:p>
    <w:p w14:paraId="1916C726" w14:textId="71D64E02" w:rsidR="002B7576" w:rsidRDefault="002B7576" w:rsidP="002B7576">
      <w:r>
        <w:t xml:space="preserve">9. </w:t>
      </w:r>
      <w:r w:rsidR="003610B1">
        <w:t>CONGRATS</w:t>
      </w:r>
    </w:p>
    <w:p w14:paraId="2D09985C" w14:textId="32EBBB4E" w:rsidR="002B7576" w:rsidRDefault="002B7576" w:rsidP="003610B1">
      <w:r>
        <w:t xml:space="preserve">10. </w:t>
      </w:r>
      <w:r w:rsidR="003610B1">
        <w:t>AUTHOR</w:t>
      </w:r>
    </w:p>
    <w:p w14:paraId="6426BDE3" w14:textId="7811AA5B" w:rsidR="002B7576" w:rsidRDefault="002B7576" w:rsidP="002B7576">
      <w:r>
        <w:t>12.</w:t>
      </w:r>
      <w:r w:rsidR="003610B1">
        <w:t xml:space="preserve"> HAROLD</w:t>
      </w:r>
    </w:p>
    <w:p w14:paraId="3D4F9DB5" w14:textId="7DC9FDB0" w:rsidR="002B7576" w:rsidRDefault="002B7576" w:rsidP="002B7576">
      <w:r>
        <w:t>1</w:t>
      </w:r>
      <w:r w:rsidR="003610B1">
        <w:t>3</w:t>
      </w:r>
      <w:r>
        <w:t xml:space="preserve">. </w:t>
      </w:r>
      <w:r w:rsidR="003610B1">
        <w:t>MIDNIGHTATTHE</w:t>
      </w:r>
    </w:p>
    <w:p w14:paraId="32620657" w14:textId="3A1547B0" w:rsidR="002B7576" w:rsidRDefault="002B7576" w:rsidP="002B7576">
      <w:r>
        <w:t>1</w:t>
      </w:r>
      <w:r w:rsidR="003610B1">
        <w:t>8</w:t>
      </w:r>
      <w:r>
        <w:t xml:space="preserve">. </w:t>
      </w:r>
      <w:r w:rsidR="003610B1">
        <w:t>ELIO</w:t>
      </w:r>
    </w:p>
    <w:p w14:paraId="759A0C6C" w14:textId="42C2C6FE" w:rsidR="002B7576" w:rsidRDefault="003610B1" w:rsidP="002B7576">
      <w:r>
        <w:t>19</w:t>
      </w:r>
      <w:r w:rsidR="002B7576">
        <w:t xml:space="preserve">. </w:t>
      </w:r>
      <w:r>
        <w:t>TOE</w:t>
      </w:r>
    </w:p>
    <w:p w14:paraId="31DB7CC0" w14:textId="593B9293" w:rsidR="002B7576" w:rsidRDefault="002B7576" w:rsidP="002B7576">
      <w:r>
        <w:t xml:space="preserve">24. </w:t>
      </w:r>
      <w:r w:rsidR="003610B1">
        <w:t>TEAR</w:t>
      </w:r>
    </w:p>
    <w:p w14:paraId="4C4DB2C8" w14:textId="12E76F3A" w:rsidR="002B7576" w:rsidRDefault="002B7576" w:rsidP="002B7576">
      <w:r>
        <w:t xml:space="preserve">26. </w:t>
      </w:r>
      <w:r w:rsidR="003610B1">
        <w:t>REBA</w:t>
      </w:r>
    </w:p>
    <w:p w14:paraId="5BD0851C" w14:textId="681C7A00" w:rsidR="002B7576" w:rsidRDefault="002B7576" w:rsidP="002B7576">
      <w:r>
        <w:t xml:space="preserve">27. </w:t>
      </w:r>
      <w:r w:rsidR="003610B1">
        <w:t>FAIRYTALE</w:t>
      </w:r>
    </w:p>
    <w:p w14:paraId="698F76EF" w14:textId="39C92ABE" w:rsidR="002B7576" w:rsidRDefault="002B7576" w:rsidP="002B7576">
      <w:r>
        <w:t>28. S</w:t>
      </w:r>
      <w:r w:rsidR="003610B1">
        <w:t>LIM</w:t>
      </w:r>
    </w:p>
    <w:p w14:paraId="3FD2A104" w14:textId="40429112" w:rsidR="002B7576" w:rsidRDefault="002B7576" w:rsidP="002B7576">
      <w:r>
        <w:t xml:space="preserve">29. </w:t>
      </w:r>
      <w:r w:rsidR="003610B1">
        <w:t>MAKE</w:t>
      </w:r>
    </w:p>
    <w:p w14:paraId="2941CAD1" w14:textId="35FFB87F" w:rsidR="002B7576" w:rsidRDefault="002B7576" w:rsidP="003610B1">
      <w:r>
        <w:t xml:space="preserve">30. </w:t>
      </w:r>
      <w:r w:rsidR="003610B1">
        <w:t>USEDTOBE</w:t>
      </w:r>
    </w:p>
    <w:p w14:paraId="5C0E88D1" w14:textId="19EDE257" w:rsidR="002B7576" w:rsidRDefault="002B7576" w:rsidP="002B7576">
      <w:r>
        <w:t xml:space="preserve">34. </w:t>
      </w:r>
      <w:r w:rsidR="003610B1">
        <w:t>YESMAAM</w:t>
      </w:r>
    </w:p>
    <w:p w14:paraId="3016730C" w14:textId="7985447A" w:rsidR="00914654" w:rsidRDefault="00914654" w:rsidP="002B7576">
      <w:r>
        <w:t xml:space="preserve">38. </w:t>
      </w:r>
      <w:r w:rsidR="003610B1">
        <w:t>PATCH</w:t>
      </w:r>
    </w:p>
    <w:p w14:paraId="6848615C" w14:textId="42837CCF" w:rsidR="00914654" w:rsidRDefault="003610B1" w:rsidP="002B7576">
      <w:r>
        <w:t>40</w:t>
      </w:r>
      <w:r w:rsidR="00914654">
        <w:t xml:space="preserve">. </w:t>
      </w:r>
      <w:r>
        <w:t>IOU</w:t>
      </w:r>
    </w:p>
    <w:p w14:paraId="3BCBE3A2" w14:textId="65FD94CF" w:rsidR="00914654" w:rsidRDefault="00914654" w:rsidP="002B7576">
      <w:r>
        <w:lastRenderedPageBreak/>
        <w:t>4</w:t>
      </w:r>
      <w:r w:rsidR="003610B1">
        <w:t>2</w:t>
      </w:r>
      <w:r>
        <w:t xml:space="preserve">. </w:t>
      </w:r>
      <w:r w:rsidR="003610B1">
        <w:t>PITT</w:t>
      </w:r>
    </w:p>
    <w:p w14:paraId="17E89632" w14:textId="7F0FFA11" w:rsidR="00914654" w:rsidRDefault="00914654" w:rsidP="002B7576">
      <w:r>
        <w:t>4</w:t>
      </w:r>
      <w:r w:rsidR="003610B1">
        <w:t>4</w:t>
      </w:r>
      <w:r>
        <w:t xml:space="preserve">. </w:t>
      </w:r>
      <w:r w:rsidR="003610B1">
        <w:t>ARTIE</w:t>
      </w:r>
    </w:p>
    <w:p w14:paraId="50D6B58F" w14:textId="25FD98C3" w:rsidR="00914654" w:rsidRDefault="00914654" w:rsidP="002B7576">
      <w:r>
        <w:t>4</w:t>
      </w:r>
      <w:r w:rsidR="003610B1">
        <w:t>5</w:t>
      </w:r>
      <w:r>
        <w:t xml:space="preserve">. </w:t>
      </w:r>
      <w:r w:rsidR="003610B1">
        <w:t>REEF</w:t>
      </w:r>
    </w:p>
    <w:p w14:paraId="58000E08" w14:textId="46292D54" w:rsidR="00914654" w:rsidRDefault="00914654" w:rsidP="002B7576">
      <w:r>
        <w:t>4</w:t>
      </w:r>
      <w:r w:rsidR="003610B1">
        <w:t>6</w:t>
      </w:r>
      <w:r>
        <w:t xml:space="preserve">. </w:t>
      </w:r>
      <w:r w:rsidR="003610B1">
        <w:t>DEAF</w:t>
      </w:r>
    </w:p>
    <w:p w14:paraId="15273601" w14:textId="57A6F1F1" w:rsidR="00914654" w:rsidRDefault="00914654" w:rsidP="002B7576">
      <w:r>
        <w:t xml:space="preserve">50. </w:t>
      </w:r>
      <w:r w:rsidR="003610B1">
        <w:t>APR</w:t>
      </w:r>
    </w:p>
    <w:p w14:paraId="1C4F89D3" w14:textId="3180446E" w:rsidR="00914654" w:rsidRDefault="00914654" w:rsidP="002B7576">
      <w:r>
        <w:t xml:space="preserve">51. </w:t>
      </w:r>
      <w:r w:rsidR="003610B1">
        <w:t>BUY</w:t>
      </w:r>
    </w:p>
    <w:p w14:paraId="326725BE" w14:textId="75172678" w:rsidR="00914654" w:rsidRDefault="00914654" w:rsidP="002B7576">
      <w:r>
        <w:t>5</w:t>
      </w:r>
      <w:r w:rsidR="003610B1">
        <w:t>2</w:t>
      </w:r>
      <w:r>
        <w:t xml:space="preserve">. </w:t>
      </w:r>
      <w:r w:rsidR="003610B1">
        <w:t>MED</w:t>
      </w:r>
    </w:p>
    <w:p w14:paraId="7B1E7141" w14:textId="685DD9F5" w:rsidR="00914654" w:rsidRPr="0082120B" w:rsidRDefault="00914654" w:rsidP="003610B1">
      <w:r>
        <w:t>5</w:t>
      </w:r>
      <w:r w:rsidR="003610B1">
        <w:t>3</w:t>
      </w:r>
      <w:r>
        <w:t xml:space="preserve">. </w:t>
      </w:r>
      <w:r w:rsidR="003610B1">
        <w:t>HCL</w:t>
      </w:r>
    </w:p>
    <w:p w14:paraId="59EBC259" w14:textId="77777777" w:rsidR="0082120B" w:rsidRPr="0082120B" w:rsidRDefault="0082120B" w:rsidP="002B7576"/>
    <w:p w14:paraId="448BB45D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052C116-7C4D-44F9-A599-E08A2E09240C}"/>
    <w:embedBold r:id="rId2" w:fontKey="{836E61B1-16F2-4C24-9B2E-A460CA898DEA}"/>
    <w:embedItalic r:id="rId3" w:fontKey="{3DA4DEC3-2F84-411A-B6A1-B8E774BD810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93B1AF4-2C41-4744-93BD-99450A870C7B}"/>
    <w:embedItalic r:id="rId5" w:fontKey="{AC15CAD7-352B-416C-878A-772A2036AF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13C64EAA-2D71-41F2-AACA-A60964973F61}"/>
    <w:embedItalic r:id="rId7" w:fontKey="{BD9A1AD7-2E38-42C6-8027-FD8072A2ECD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9E92F33-2C5A-461E-B0D6-320E233DD7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18"/>
    <w:rsid w:val="000424E2"/>
    <w:rsid w:val="000950C4"/>
    <w:rsid w:val="002B7576"/>
    <w:rsid w:val="003610B1"/>
    <w:rsid w:val="00435D18"/>
    <w:rsid w:val="007F6532"/>
    <w:rsid w:val="0082120B"/>
    <w:rsid w:val="008564FF"/>
    <w:rsid w:val="008612FA"/>
    <w:rsid w:val="008E0E7D"/>
    <w:rsid w:val="00914654"/>
    <w:rsid w:val="009F396C"/>
    <w:rsid w:val="00A012CD"/>
    <w:rsid w:val="00A745F4"/>
    <w:rsid w:val="00AB1F72"/>
    <w:rsid w:val="00B01A23"/>
    <w:rsid w:val="00C301B4"/>
    <w:rsid w:val="00D166DF"/>
    <w:rsid w:val="00FC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88A09"/>
  <w15:chartTrackingRefBased/>
  <w15:docId w15:val="{F3F37A8E-2C28-4EC5-B582-EB77BD40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desk\Downloads\Colonie%20Library%20Crossword%2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6.dotx</Template>
  <TotalTime>20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#10 Answer Key</dc:title>
  <dc:subject/>
  <dc:creator>Desk, Youth</dc:creator>
  <cp:keywords/>
  <dc:description/>
  <cp:lastModifiedBy>Desk, Youth</cp:lastModifiedBy>
  <cp:revision>5</cp:revision>
  <dcterms:created xsi:type="dcterms:W3CDTF">2026-03-31T16:13:00Z</dcterms:created>
  <dcterms:modified xsi:type="dcterms:W3CDTF">2026-03-31T16:33:00Z</dcterms:modified>
</cp:coreProperties>
</file>