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62B1" w14:textId="07CEB413" w:rsidR="00AB1F72" w:rsidRDefault="00C301B4" w:rsidP="002B7576">
      <w:pPr>
        <w:pStyle w:val="Heading1"/>
      </w:pPr>
      <w:r>
        <w:t>Colonie Library Crossword #</w:t>
      </w:r>
      <w:r w:rsidR="00C13B71">
        <w:t>9</w:t>
      </w:r>
      <w:r>
        <w:t xml:space="preserve"> – Answer Key</w:t>
      </w:r>
    </w:p>
    <w:p w14:paraId="0081D68E" w14:textId="77777777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1010A62F" w14:textId="5E5B95DC" w:rsidR="00C301B4" w:rsidRDefault="00C301B4" w:rsidP="002B7576">
      <w:r w:rsidRPr="00C301B4">
        <w:t>1.</w:t>
      </w:r>
      <w:r>
        <w:t xml:space="preserve"> </w:t>
      </w:r>
      <w:r w:rsidR="00F54147">
        <w:t>LOL</w:t>
      </w:r>
    </w:p>
    <w:p w14:paraId="69C40D13" w14:textId="536E4D1C" w:rsidR="00C301B4" w:rsidRDefault="00F54147" w:rsidP="002B7576">
      <w:r>
        <w:t>4</w:t>
      </w:r>
      <w:r w:rsidR="00C301B4">
        <w:t xml:space="preserve">. </w:t>
      </w:r>
      <w:r>
        <w:t>AW</w:t>
      </w:r>
      <w:r w:rsidR="00C301B4">
        <w:t>W</w:t>
      </w:r>
    </w:p>
    <w:p w14:paraId="2136797E" w14:textId="7228E33A" w:rsidR="00C301B4" w:rsidRDefault="00F54147" w:rsidP="002B7576">
      <w:r>
        <w:t>7</w:t>
      </w:r>
      <w:r w:rsidR="00C301B4">
        <w:t xml:space="preserve">. </w:t>
      </w:r>
      <w:r>
        <w:t>AMS</w:t>
      </w:r>
    </w:p>
    <w:p w14:paraId="41DFA200" w14:textId="77D0A8C4" w:rsidR="00C301B4" w:rsidRDefault="00C301B4" w:rsidP="002B7576">
      <w:r>
        <w:t>1</w:t>
      </w:r>
      <w:r w:rsidR="00F54147">
        <w:t>0</w:t>
      </w:r>
      <w:r>
        <w:t>. A</w:t>
      </w:r>
      <w:r w:rsidR="00F54147">
        <w:t>DA</w:t>
      </w:r>
    </w:p>
    <w:p w14:paraId="3B56C1ED" w14:textId="7CDE873C" w:rsidR="00C301B4" w:rsidRDefault="00C301B4" w:rsidP="002B7576">
      <w:r>
        <w:t>1</w:t>
      </w:r>
      <w:r w:rsidR="00F54147">
        <w:t>1</w:t>
      </w:r>
      <w:r>
        <w:t xml:space="preserve">. </w:t>
      </w:r>
      <w:r w:rsidR="00F54147">
        <w:t>TIA</w:t>
      </w:r>
    </w:p>
    <w:p w14:paraId="0A5A7878" w14:textId="11F336EE" w:rsidR="00C301B4" w:rsidRDefault="00C301B4" w:rsidP="002B7576">
      <w:r>
        <w:t>1</w:t>
      </w:r>
      <w:r w:rsidR="00F54147">
        <w:t>2</w:t>
      </w:r>
      <w:r>
        <w:t xml:space="preserve">. </w:t>
      </w:r>
      <w:r w:rsidR="00F54147">
        <w:t>NAE</w:t>
      </w:r>
    </w:p>
    <w:p w14:paraId="4BCC3F20" w14:textId="006F57E7" w:rsidR="00C301B4" w:rsidRDefault="00C301B4" w:rsidP="002B7576">
      <w:r>
        <w:t>1</w:t>
      </w:r>
      <w:r w:rsidR="00F54147">
        <w:t>3</w:t>
      </w:r>
      <w:r>
        <w:t xml:space="preserve">. </w:t>
      </w:r>
      <w:r w:rsidR="00F54147">
        <w:t>CONGA</w:t>
      </w:r>
    </w:p>
    <w:p w14:paraId="759E9CEB" w14:textId="6A092121" w:rsidR="00C301B4" w:rsidRDefault="00C301B4" w:rsidP="002B7576">
      <w:r>
        <w:t>1</w:t>
      </w:r>
      <w:r w:rsidR="00F54147">
        <w:t>6</w:t>
      </w:r>
      <w:r>
        <w:t xml:space="preserve">. </w:t>
      </w:r>
      <w:r w:rsidR="00F54147">
        <w:t>GILL</w:t>
      </w:r>
    </w:p>
    <w:p w14:paraId="60F6CB98" w14:textId="7A749A06" w:rsidR="00C301B4" w:rsidRDefault="00F54147" w:rsidP="002B7576">
      <w:r>
        <w:t>17</w:t>
      </w:r>
      <w:r w:rsidR="00C301B4">
        <w:t xml:space="preserve">. </w:t>
      </w:r>
      <w:r>
        <w:t>ARM</w:t>
      </w:r>
    </w:p>
    <w:p w14:paraId="76ED7988" w14:textId="2026DE58" w:rsidR="00C301B4" w:rsidRDefault="00F54147" w:rsidP="002B7576">
      <w:r>
        <w:t>18</w:t>
      </w:r>
      <w:r w:rsidR="00C301B4">
        <w:t xml:space="preserve">. </w:t>
      </w:r>
      <w:r>
        <w:t>MEAS</w:t>
      </w:r>
    </w:p>
    <w:p w14:paraId="0F5C4527" w14:textId="529D689B" w:rsidR="00C301B4" w:rsidRDefault="00F54147" w:rsidP="002B7576">
      <w:r>
        <w:t>19</w:t>
      </w:r>
      <w:r w:rsidR="00C301B4">
        <w:t xml:space="preserve">. </w:t>
      </w:r>
      <w:r>
        <w:t>REEL</w:t>
      </w:r>
    </w:p>
    <w:p w14:paraId="61D5AEA0" w14:textId="17E577B1" w:rsidR="00C301B4" w:rsidRDefault="00C301B4" w:rsidP="002B7576">
      <w:r>
        <w:t>2</w:t>
      </w:r>
      <w:r w:rsidR="00F54147">
        <w:t>0</w:t>
      </w:r>
      <w:r>
        <w:t xml:space="preserve">. </w:t>
      </w:r>
      <w:r w:rsidR="00F54147">
        <w:t>SCI</w:t>
      </w:r>
    </w:p>
    <w:p w14:paraId="5D991893" w14:textId="24330EEB" w:rsidR="00C301B4" w:rsidRDefault="00F54147" w:rsidP="002B7576">
      <w:r>
        <w:t>21</w:t>
      </w:r>
      <w:r w:rsidR="00C301B4">
        <w:t xml:space="preserve">. </w:t>
      </w:r>
      <w:r>
        <w:t>REDA</w:t>
      </w:r>
    </w:p>
    <w:p w14:paraId="5550A12F" w14:textId="66DFC118" w:rsidR="0082120B" w:rsidRDefault="00F54147" w:rsidP="002B7576">
      <w:r>
        <w:t>23</w:t>
      </w:r>
      <w:r w:rsidR="0082120B">
        <w:t xml:space="preserve">. </w:t>
      </w:r>
      <w:r>
        <w:t>SETH</w:t>
      </w:r>
    </w:p>
    <w:p w14:paraId="1144637D" w14:textId="7BA908F3" w:rsidR="0082120B" w:rsidRDefault="00F54147" w:rsidP="002B7576">
      <w:r>
        <w:t>25</w:t>
      </w:r>
      <w:r w:rsidR="0082120B">
        <w:t xml:space="preserve">. </w:t>
      </w:r>
      <w:r>
        <w:t>BALD</w:t>
      </w:r>
    </w:p>
    <w:p w14:paraId="07A97CF8" w14:textId="5BD17372" w:rsidR="0082120B" w:rsidRDefault="00F54147" w:rsidP="002B7576">
      <w:r>
        <w:t>28</w:t>
      </w:r>
      <w:r w:rsidR="0082120B">
        <w:t xml:space="preserve">. </w:t>
      </w:r>
      <w:r>
        <w:t>ONA</w:t>
      </w:r>
    </w:p>
    <w:p w14:paraId="0C2BDF4F" w14:textId="586FA2C8" w:rsidR="0082120B" w:rsidRDefault="0082120B" w:rsidP="002B7576">
      <w:r>
        <w:t>3</w:t>
      </w:r>
      <w:r w:rsidR="00DC51DD">
        <w:t>0</w:t>
      </w:r>
      <w:r>
        <w:t xml:space="preserve">. </w:t>
      </w:r>
      <w:r w:rsidR="00DC51DD">
        <w:t>TLA</w:t>
      </w:r>
    </w:p>
    <w:p w14:paraId="0A22896F" w14:textId="3AD011E2" w:rsidR="0082120B" w:rsidRDefault="0082120B" w:rsidP="002B7576">
      <w:r>
        <w:t>3</w:t>
      </w:r>
      <w:r w:rsidR="00DC51DD">
        <w:t>1</w:t>
      </w:r>
      <w:r>
        <w:t xml:space="preserve">. </w:t>
      </w:r>
      <w:r w:rsidR="00DC51DD">
        <w:t>ALOE</w:t>
      </w:r>
    </w:p>
    <w:p w14:paraId="69FF0F7C" w14:textId="5CA52E0F" w:rsidR="0082120B" w:rsidRDefault="00DC51DD" w:rsidP="002B7576">
      <w:r>
        <w:t>32</w:t>
      </w:r>
      <w:r w:rsidR="0082120B">
        <w:t xml:space="preserve">. </w:t>
      </w:r>
      <w:r>
        <w:t>DDS</w:t>
      </w:r>
    </w:p>
    <w:p w14:paraId="7901EFAB" w14:textId="44573549" w:rsidR="0082120B" w:rsidRDefault="00DC51DD" w:rsidP="002B7576">
      <w:r>
        <w:t>33</w:t>
      </w:r>
      <w:r w:rsidR="0082120B">
        <w:t xml:space="preserve">. </w:t>
      </w:r>
      <w:r>
        <w:t>RESTS</w:t>
      </w:r>
    </w:p>
    <w:p w14:paraId="5A547B57" w14:textId="72EDE35D" w:rsidR="0082120B" w:rsidRDefault="00DC51DD" w:rsidP="002B7576">
      <w:r>
        <w:t>36</w:t>
      </w:r>
      <w:r w:rsidR="0082120B">
        <w:t xml:space="preserve">. </w:t>
      </w:r>
      <w:r>
        <w:t>NOONBOOKREVIEW</w:t>
      </w:r>
    </w:p>
    <w:p w14:paraId="760C9B22" w14:textId="408C03A1" w:rsidR="0082120B" w:rsidRPr="002B7576" w:rsidRDefault="00DC51DD" w:rsidP="002B7576">
      <w:r>
        <w:t>39</w:t>
      </w:r>
      <w:r w:rsidR="0082120B" w:rsidRPr="002B7576">
        <w:t xml:space="preserve">. </w:t>
      </w:r>
      <w:r>
        <w:t>GASSY</w:t>
      </w:r>
    </w:p>
    <w:p w14:paraId="5CA86215" w14:textId="41D0E5D4" w:rsidR="0082120B" w:rsidRDefault="0082120B" w:rsidP="002B7576">
      <w:r>
        <w:t>4</w:t>
      </w:r>
      <w:r w:rsidR="00DC51DD">
        <w:t>0</w:t>
      </w:r>
      <w:r>
        <w:t xml:space="preserve">. </w:t>
      </w:r>
      <w:r w:rsidR="00DC51DD">
        <w:t>PEDE</w:t>
      </w:r>
    </w:p>
    <w:p w14:paraId="42C7ADD9" w14:textId="1DF97FE8" w:rsidR="0082120B" w:rsidRDefault="0082120B" w:rsidP="002B7576">
      <w:r>
        <w:t>4</w:t>
      </w:r>
      <w:r w:rsidR="00DC51DD">
        <w:t>1</w:t>
      </w:r>
      <w:r>
        <w:t xml:space="preserve">. </w:t>
      </w:r>
      <w:r w:rsidR="00DC51DD">
        <w:t>AXE</w:t>
      </w:r>
    </w:p>
    <w:p w14:paraId="01653F18" w14:textId="690FD5C5" w:rsidR="0082120B" w:rsidRDefault="0082120B" w:rsidP="002B7576">
      <w:r>
        <w:t>4</w:t>
      </w:r>
      <w:r w:rsidR="00DC51DD">
        <w:t>2</w:t>
      </w:r>
      <w:r>
        <w:t xml:space="preserve">. </w:t>
      </w:r>
      <w:r w:rsidR="00DC51DD">
        <w:t>SDE</w:t>
      </w:r>
    </w:p>
    <w:p w14:paraId="2432265B" w14:textId="13792B73" w:rsidR="0082120B" w:rsidRDefault="00DC51DD" w:rsidP="002B7576">
      <w:r>
        <w:t>43</w:t>
      </w:r>
      <w:r w:rsidR="0082120B">
        <w:t xml:space="preserve">. </w:t>
      </w:r>
      <w:r>
        <w:t>DUEDATE</w:t>
      </w:r>
    </w:p>
    <w:p w14:paraId="32F63219" w14:textId="77B45C8E" w:rsidR="0082120B" w:rsidRDefault="00DC51DD" w:rsidP="002B7576">
      <w:r>
        <w:t>46</w:t>
      </w:r>
      <w:r w:rsidR="0082120B">
        <w:t xml:space="preserve">. </w:t>
      </w:r>
      <w:r>
        <w:t>LEARN</w:t>
      </w:r>
    </w:p>
    <w:p w14:paraId="29ECC189" w14:textId="697607BA" w:rsidR="0082120B" w:rsidRDefault="00DC51DD" w:rsidP="002B7576">
      <w:r>
        <w:t>48</w:t>
      </w:r>
      <w:r w:rsidR="0082120B">
        <w:t xml:space="preserve">. </w:t>
      </w:r>
      <w:r>
        <w:t>TUNA</w:t>
      </w:r>
    </w:p>
    <w:p w14:paraId="7AC97BCC" w14:textId="553D50DF" w:rsidR="0082120B" w:rsidRDefault="0082120B" w:rsidP="002B7576">
      <w:r>
        <w:lastRenderedPageBreak/>
        <w:t>5</w:t>
      </w:r>
      <w:r w:rsidR="00DC51DD">
        <w:t>2</w:t>
      </w:r>
      <w:r>
        <w:t>.</w:t>
      </w:r>
      <w:r w:rsidR="00DC51DD">
        <w:t xml:space="preserve"> EMILYDICKINSON</w:t>
      </w:r>
    </w:p>
    <w:p w14:paraId="1E9F2D32" w14:textId="41ED2C3B" w:rsidR="0082120B" w:rsidRDefault="00DC51DD" w:rsidP="002B7576">
      <w:r>
        <w:t>57</w:t>
      </w:r>
      <w:r w:rsidR="0082120B">
        <w:t xml:space="preserve">. </w:t>
      </w:r>
      <w:r>
        <w:t>LAPS</w:t>
      </w:r>
    </w:p>
    <w:p w14:paraId="5B959E92" w14:textId="077A1B68" w:rsidR="0082120B" w:rsidRDefault="00DC51DD" w:rsidP="002B7576">
      <w:r>
        <w:t>58</w:t>
      </w:r>
      <w:r w:rsidR="0082120B">
        <w:t xml:space="preserve">. </w:t>
      </w:r>
      <w:r>
        <w:t>UNMANAGED</w:t>
      </w:r>
    </w:p>
    <w:p w14:paraId="15F124DA" w14:textId="702AC2E6" w:rsidR="0082120B" w:rsidRDefault="00DC51DD" w:rsidP="002B7576">
      <w:r>
        <w:t>59</w:t>
      </w:r>
      <w:r w:rsidR="0082120B">
        <w:t>. M</w:t>
      </w:r>
      <w:r>
        <w:t>ESA</w:t>
      </w:r>
    </w:p>
    <w:p w14:paraId="5F1F828E" w14:textId="44B9EE34" w:rsidR="0082120B" w:rsidRDefault="0082120B" w:rsidP="002B7576">
      <w:r>
        <w:t>6</w:t>
      </w:r>
      <w:r w:rsidR="00DC51DD">
        <w:t>0</w:t>
      </w:r>
      <w:r>
        <w:t xml:space="preserve">. </w:t>
      </w:r>
      <w:r w:rsidR="00DC51DD">
        <w:t>GALE</w:t>
      </w:r>
    </w:p>
    <w:p w14:paraId="56E066BD" w14:textId="34A61B21" w:rsidR="0082120B" w:rsidRDefault="0082120B" w:rsidP="002B7576">
      <w:r>
        <w:t>6</w:t>
      </w:r>
      <w:r w:rsidR="00DC51DD">
        <w:t>1</w:t>
      </w:r>
      <w:r>
        <w:t xml:space="preserve">. </w:t>
      </w:r>
      <w:r w:rsidR="00DC51DD">
        <w:t>ALY</w:t>
      </w:r>
    </w:p>
    <w:p w14:paraId="125743F3" w14:textId="77777777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38D67B59" w14:textId="105C33AC" w:rsidR="0082120B" w:rsidRDefault="002B7576" w:rsidP="002B7576">
      <w:r>
        <w:t xml:space="preserve">1. </w:t>
      </w:r>
      <w:r w:rsidR="00DC51DD">
        <w:t>LAC</w:t>
      </w:r>
    </w:p>
    <w:p w14:paraId="1746D668" w14:textId="4B669B1F" w:rsidR="002B7576" w:rsidRDefault="002B7576" w:rsidP="002B7576">
      <w:r>
        <w:t xml:space="preserve">2. </w:t>
      </w:r>
      <w:r w:rsidR="00DC51DD">
        <w:t>ODOM</w:t>
      </w:r>
    </w:p>
    <w:p w14:paraId="139C1BCA" w14:textId="2A0D64B5" w:rsidR="002B7576" w:rsidRDefault="002B7576" w:rsidP="002B7576">
      <w:r>
        <w:t xml:space="preserve">3. </w:t>
      </w:r>
      <w:r w:rsidR="00DC51DD">
        <w:t>LANE</w:t>
      </w:r>
    </w:p>
    <w:p w14:paraId="66E2DD36" w14:textId="7F04AE89" w:rsidR="002B7576" w:rsidRDefault="002B7576" w:rsidP="002B7576">
      <w:r>
        <w:t xml:space="preserve">4. </w:t>
      </w:r>
      <w:r w:rsidR="00EF5E39">
        <w:t>ATIE</w:t>
      </w:r>
    </w:p>
    <w:p w14:paraId="284D4FBD" w14:textId="0F27B3D0" w:rsidR="002B7576" w:rsidRDefault="002B7576" w:rsidP="002B7576">
      <w:r>
        <w:t xml:space="preserve">5. </w:t>
      </w:r>
      <w:r w:rsidR="00EF5E39">
        <w:t>WILE</w:t>
      </w:r>
    </w:p>
    <w:p w14:paraId="38F8C773" w14:textId="1E2C8A43" w:rsidR="002B7576" w:rsidRDefault="002B7576" w:rsidP="002B7576">
      <w:r>
        <w:t xml:space="preserve">6. </w:t>
      </w:r>
      <w:r w:rsidR="00EF5E39">
        <w:t>WALLSTREET</w:t>
      </w:r>
    </w:p>
    <w:p w14:paraId="3B084CB0" w14:textId="007FC3E9" w:rsidR="002B7576" w:rsidRDefault="002B7576" w:rsidP="002B7576">
      <w:r>
        <w:t xml:space="preserve">7. </w:t>
      </w:r>
      <w:r w:rsidR="00EF5E39">
        <w:t>ANASTASIA</w:t>
      </w:r>
    </w:p>
    <w:p w14:paraId="4872C179" w14:textId="0AB34D4B" w:rsidR="002B7576" w:rsidRDefault="002B7576" w:rsidP="002B7576">
      <w:r>
        <w:t xml:space="preserve">8. </w:t>
      </w:r>
      <w:r w:rsidR="00EF5E39">
        <w:t>MARCH</w:t>
      </w:r>
    </w:p>
    <w:p w14:paraId="75750802" w14:textId="34A07DC4" w:rsidR="002B7576" w:rsidRDefault="002B7576" w:rsidP="002B7576">
      <w:r>
        <w:t xml:space="preserve">9. </w:t>
      </w:r>
      <w:r w:rsidR="00EF5E39">
        <w:t>SEMI</w:t>
      </w:r>
    </w:p>
    <w:p w14:paraId="5138025F" w14:textId="3DC2CD33" w:rsidR="002B7576" w:rsidRDefault="002B7576" w:rsidP="002B7576">
      <w:r>
        <w:t xml:space="preserve">14. </w:t>
      </w:r>
      <w:r w:rsidR="00EF5E39">
        <w:t>GARDENS</w:t>
      </w:r>
    </w:p>
    <w:p w14:paraId="6CBFDAB0" w14:textId="6817E2B9" w:rsidR="002B7576" w:rsidRDefault="002B7576" w:rsidP="002B7576">
      <w:r>
        <w:t>1</w:t>
      </w:r>
      <w:r w:rsidR="00EF5E39">
        <w:t>5</w:t>
      </w:r>
      <w:r>
        <w:t xml:space="preserve">. </w:t>
      </w:r>
      <w:r w:rsidR="00EF5E39">
        <w:t>ASE</w:t>
      </w:r>
    </w:p>
    <w:p w14:paraId="17358C86" w14:textId="508BD3B8" w:rsidR="002B7576" w:rsidRDefault="00EF5E39" w:rsidP="002B7576">
      <w:r>
        <w:t>16</w:t>
      </w:r>
      <w:r w:rsidR="002B7576">
        <w:t xml:space="preserve">. </w:t>
      </w:r>
      <w:r>
        <w:t>GRANDOPENING</w:t>
      </w:r>
    </w:p>
    <w:p w14:paraId="7C5CAA72" w14:textId="16E9FAAE" w:rsidR="002B7576" w:rsidRDefault="002B7576" w:rsidP="002B7576">
      <w:r>
        <w:t>2</w:t>
      </w:r>
      <w:r w:rsidR="00EF5E39">
        <w:t>2</w:t>
      </w:r>
      <w:r>
        <w:t xml:space="preserve">. </w:t>
      </w:r>
      <w:r w:rsidR="00EF5E39">
        <w:t>DODO</w:t>
      </w:r>
    </w:p>
    <w:p w14:paraId="0A03D958" w14:textId="158FAB11" w:rsidR="002B7576" w:rsidRDefault="002B7576" w:rsidP="002B7576">
      <w:r>
        <w:t>2</w:t>
      </w:r>
      <w:r w:rsidR="00EF5E39">
        <w:t>4</w:t>
      </w:r>
      <w:r>
        <w:t xml:space="preserve">. </w:t>
      </w:r>
      <w:r w:rsidR="00EF5E39">
        <w:t>ELEV</w:t>
      </w:r>
    </w:p>
    <w:p w14:paraId="50B5B73F" w14:textId="02D10385" w:rsidR="002B7576" w:rsidRDefault="002B7576" w:rsidP="002B7576">
      <w:r>
        <w:t>2</w:t>
      </w:r>
      <w:r w:rsidR="00EF5E39">
        <w:t>5</w:t>
      </w:r>
      <w:r>
        <w:t xml:space="preserve">. </w:t>
      </w:r>
      <w:r w:rsidR="00EF5E39">
        <w:t>BANGS</w:t>
      </w:r>
    </w:p>
    <w:p w14:paraId="6643C127" w14:textId="5F172917" w:rsidR="002B7576" w:rsidRDefault="002B7576" w:rsidP="002B7576">
      <w:r>
        <w:t>2</w:t>
      </w:r>
      <w:r w:rsidR="00EF5E39">
        <w:t>6</w:t>
      </w:r>
      <w:r>
        <w:t xml:space="preserve">. </w:t>
      </w:r>
      <w:r w:rsidR="00EF5E39">
        <w:t>ALOAD</w:t>
      </w:r>
    </w:p>
    <w:p w14:paraId="5055EA21" w14:textId="71419684" w:rsidR="002B7576" w:rsidRDefault="002B7576" w:rsidP="002B7576">
      <w:r>
        <w:t>2</w:t>
      </w:r>
      <w:r w:rsidR="00EF5E39">
        <w:t>7</w:t>
      </w:r>
      <w:r>
        <w:t xml:space="preserve">. </w:t>
      </w:r>
      <w:r w:rsidR="00EF5E39">
        <w:t>LOOSELIPS</w:t>
      </w:r>
    </w:p>
    <w:p w14:paraId="0B03E296" w14:textId="1E32A9BD" w:rsidR="002B7576" w:rsidRDefault="00EF5E39" w:rsidP="002B7576">
      <w:r>
        <w:t>29</w:t>
      </w:r>
      <w:r w:rsidR="002B7576">
        <w:t xml:space="preserve">. </w:t>
      </w:r>
      <w:r>
        <w:t>ASKED</w:t>
      </w:r>
    </w:p>
    <w:p w14:paraId="2F184BDE" w14:textId="1F34524F" w:rsidR="002B7576" w:rsidRDefault="002B7576" w:rsidP="002B7576">
      <w:r>
        <w:t>3</w:t>
      </w:r>
      <w:r w:rsidR="00EF5E39">
        <w:t>4</w:t>
      </w:r>
      <w:r>
        <w:t xml:space="preserve">. </w:t>
      </w:r>
      <w:r w:rsidR="00EF5E39">
        <w:t>TEX</w:t>
      </w:r>
    </w:p>
    <w:p w14:paraId="5223400A" w14:textId="0DAF9D5D" w:rsidR="002B7576" w:rsidRDefault="002B7576" w:rsidP="002B7576">
      <w:r>
        <w:t>3</w:t>
      </w:r>
      <w:r w:rsidR="00EF5E39">
        <w:t>5</w:t>
      </w:r>
      <w:r>
        <w:t>. S</w:t>
      </w:r>
      <w:r w:rsidR="00EF5E39">
        <w:t>WE</w:t>
      </w:r>
    </w:p>
    <w:p w14:paraId="2D5CA8E9" w14:textId="11C25A6C" w:rsidR="002B7576" w:rsidRDefault="002B7576" w:rsidP="002B7576">
      <w:r>
        <w:t>3</w:t>
      </w:r>
      <w:r w:rsidR="00EF5E39">
        <w:t>7</w:t>
      </w:r>
      <w:r>
        <w:t xml:space="preserve">. </w:t>
      </w:r>
      <w:r w:rsidR="00EF5E39">
        <w:t>BYDAY</w:t>
      </w:r>
    </w:p>
    <w:p w14:paraId="6BC7975A" w14:textId="795FAD75" w:rsidR="00914654" w:rsidRDefault="00914654" w:rsidP="002B7576">
      <w:r>
        <w:t xml:space="preserve">38. </w:t>
      </w:r>
      <w:r w:rsidR="00EF5E39">
        <w:t>RDA</w:t>
      </w:r>
    </w:p>
    <w:p w14:paraId="03BA97A6" w14:textId="53D1D019" w:rsidR="00914654" w:rsidRDefault="00914654" w:rsidP="002B7576">
      <w:r>
        <w:t xml:space="preserve">44. </w:t>
      </w:r>
      <w:r w:rsidR="00EF5E39">
        <w:t>URDU</w:t>
      </w:r>
    </w:p>
    <w:p w14:paraId="28587C7E" w14:textId="38EABB5F" w:rsidR="00914654" w:rsidRDefault="00914654" w:rsidP="002B7576">
      <w:r>
        <w:lastRenderedPageBreak/>
        <w:t xml:space="preserve">45. </w:t>
      </w:r>
      <w:r w:rsidR="00EF5E39">
        <w:t>ETNA</w:t>
      </w:r>
    </w:p>
    <w:p w14:paraId="65ACC8A9" w14:textId="7641DF09" w:rsidR="00914654" w:rsidRDefault="00914654" w:rsidP="002B7576">
      <w:r>
        <w:t xml:space="preserve">47. </w:t>
      </w:r>
      <w:r w:rsidR="008E3889">
        <w:t>ELSA</w:t>
      </w:r>
    </w:p>
    <w:p w14:paraId="309AE1E6" w14:textId="55131644" w:rsidR="00914654" w:rsidRDefault="00914654" w:rsidP="002B7576">
      <w:r>
        <w:t xml:space="preserve">49. </w:t>
      </w:r>
      <w:r w:rsidR="008E3889">
        <w:t>USGA</w:t>
      </w:r>
    </w:p>
    <w:p w14:paraId="40D8FA9D" w14:textId="582D19FA" w:rsidR="00914654" w:rsidRDefault="00914654" w:rsidP="002B7576">
      <w:r>
        <w:t xml:space="preserve">50. </w:t>
      </w:r>
      <w:r w:rsidR="008E3889">
        <w:t>NOEL</w:t>
      </w:r>
    </w:p>
    <w:p w14:paraId="5F132C81" w14:textId="64298FEC" w:rsidR="00914654" w:rsidRDefault="00914654" w:rsidP="002B7576">
      <w:r>
        <w:t xml:space="preserve">51. </w:t>
      </w:r>
      <w:r w:rsidR="008E3889">
        <w:t>ANDY</w:t>
      </w:r>
    </w:p>
    <w:p w14:paraId="7D9F3809" w14:textId="67C835EA" w:rsidR="00914654" w:rsidRDefault="00914654" w:rsidP="002B7576">
      <w:r>
        <w:t>5</w:t>
      </w:r>
      <w:r w:rsidR="008E3889">
        <w:t>2</w:t>
      </w:r>
      <w:r>
        <w:t>. E</w:t>
      </w:r>
      <w:r w:rsidR="008E3889">
        <w:t>LM</w:t>
      </w:r>
    </w:p>
    <w:p w14:paraId="6035B60A" w14:textId="5DE31BEA" w:rsidR="00914654" w:rsidRDefault="00914654" w:rsidP="002B7576">
      <w:r>
        <w:t>5</w:t>
      </w:r>
      <w:r w:rsidR="008E3889">
        <w:t>3</w:t>
      </w:r>
      <w:r>
        <w:t xml:space="preserve">. </w:t>
      </w:r>
      <w:r w:rsidR="008E3889">
        <w:t>MAE</w:t>
      </w:r>
    </w:p>
    <w:p w14:paraId="079598BE" w14:textId="5F8F7E9C" w:rsidR="00914654" w:rsidRDefault="00914654" w:rsidP="002B7576">
      <w:r>
        <w:t>5</w:t>
      </w:r>
      <w:r w:rsidR="008E3889">
        <w:t>4</w:t>
      </w:r>
      <w:r>
        <w:t xml:space="preserve">. </w:t>
      </w:r>
      <w:r w:rsidR="008E3889">
        <w:t>CMA</w:t>
      </w:r>
    </w:p>
    <w:p w14:paraId="11117536" w14:textId="0A2F7AB2" w:rsidR="00914654" w:rsidRDefault="00914654" w:rsidP="002B7576">
      <w:r>
        <w:t>5</w:t>
      </w:r>
      <w:r w:rsidR="008E3889">
        <w:t>5</w:t>
      </w:r>
      <w:r>
        <w:t xml:space="preserve">. </w:t>
      </w:r>
      <w:r w:rsidR="008E3889">
        <w:t>KAL</w:t>
      </w:r>
    </w:p>
    <w:p w14:paraId="65CA5755" w14:textId="36684AAA" w:rsidR="00914654" w:rsidRDefault="00914654" w:rsidP="002B7576">
      <w:r>
        <w:t>5</w:t>
      </w:r>
      <w:r w:rsidR="008E3889">
        <w:t>6</w:t>
      </w:r>
      <w:r>
        <w:t xml:space="preserve">. </w:t>
      </w:r>
      <w:r w:rsidR="008E3889">
        <w:t>INE</w:t>
      </w:r>
    </w:p>
    <w:p w14:paraId="77020F50" w14:textId="77777777" w:rsidR="0082120B" w:rsidRPr="0082120B" w:rsidRDefault="0082120B" w:rsidP="002B7576"/>
    <w:p w14:paraId="2512767C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CBBF2D6-0FDC-451F-9F5D-850C13D040E2}"/>
    <w:embedBold r:id="rId2" w:fontKey="{89B24598-4053-487E-906C-D33AD82C5567}"/>
    <w:embedItalic r:id="rId3" w:fontKey="{356A9922-A062-4B5A-A307-97BDB3D10D6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FB18414C-820E-41EF-B73B-A76F19A670BD}"/>
    <w:embedItalic r:id="rId5" w:fontKey="{3CD1988E-B3FE-486E-8B08-435EC9026E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070DA58C-61B7-4757-8BB8-690BCA657587}"/>
    <w:embedItalic r:id="rId7" w:fontKey="{4B3CC901-31D2-4264-8A4F-BFDB0310B17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D410AA89-CCAC-4B35-869F-E803E934B6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25"/>
    <w:rsid w:val="00086D25"/>
    <w:rsid w:val="001860B2"/>
    <w:rsid w:val="002B7576"/>
    <w:rsid w:val="003B673D"/>
    <w:rsid w:val="004B2932"/>
    <w:rsid w:val="007F6532"/>
    <w:rsid w:val="0082120B"/>
    <w:rsid w:val="008564FF"/>
    <w:rsid w:val="008612FA"/>
    <w:rsid w:val="008E0E7D"/>
    <w:rsid w:val="008E3889"/>
    <w:rsid w:val="00914654"/>
    <w:rsid w:val="009F396C"/>
    <w:rsid w:val="00A012CD"/>
    <w:rsid w:val="00AB1F72"/>
    <w:rsid w:val="00B01A23"/>
    <w:rsid w:val="00C13B71"/>
    <w:rsid w:val="00C301B4"/>
    <w:rsid w:val="00DC51DD"/>
    <w:rsid w:val="00EF5E39"/>
    <w:rsid w:val="00F5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5618B"/>
  <w15:chartTrackingRefBased/>
  <w15:docId w15:val="{6AAA4665-B338-4B48-9398-CC0B89E4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desk\Downloads\Colonie%20Library%20Crossword%206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Colonie Library Crossword 6 (1).dotx</Template>
  <TotalTime>21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#9 Answer Key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#9 Answer Key</dc:title>
  <dc:subject/>
  <dc:creator>Desk, Youth</dc:creator>
  <cp:keywords/>
  <dc:description/>
  <cp:lastModifiedBy>Desk, Youth</cp:lastModifiedBy>
  <cp:revision>4</cp:revision>
  <dcterms:created xsi:type="dcterms:W3CDTF">2026-02-23T21:08:00Z</dcterms:created>
  <dcterms:modified xsi:type="dcterms:W3CDTF">2026-02-23T21:30:00Z</dcterms:modified>
</cp:coreProperties>
</file>