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46418" w14:textId="40E53C48" w:rsidR="00AB1F72" w:rsidRDefault="00C301B4" w:rsidP="002B7576">
      <w:pPr>
        <w:pStyle w:val="Heading1"/>
      </w:pPr>
      <w:proofErr w:type="spellStart"/>
      <w:r>
        <w:t>Colonie</w:t>
      </w:r>
      <w:proofErr w:type="spellEnd"/>
      <w:r>
        <w:t xml:space="preserve"> Library Crossword #</w:t>
      </w:r>
      <w:r w:rsidR="00A870E1">
        <w:t>11</w:t>
      </w:r>
      <w:r>
        <w:t xml:space="preserve"> – Answer Key</w:t>
      </w:r>
    </w:p>
    <w:p w14:paraId="7490B938" w14:textId="77777777" w:rsidR="00C301B4" w:rsidRPr="00C301B4" w:rsidRDefault="00C301B4" w:rsidP="002B7576">
      <w:pPr>
        <w:pStyle w:val="Heading2"/>
        <w:rPr>
          <w:sz w:val="28"/>
          <w:szCs w:val="28"/>
        </w:rPr>
      </w:pPr>
      <w:r w:rsidRPr="00C301B4">
        <w:t>Across</w:t>
      </w:r>
    </w:p>
    <w:p w14:paraId="6F1E84A3" w14:textId="64B0906A" w:rsidR="00C301B4" w:rsidRDefault="00C301B4" w:rsidP="002B7576">
      <w:r w:rsidRPr="00C301B4">
        <w:t>1.</w:t>
      </w:r>
      <w:r>
        <w:t xml:space="preserve"> G</w:t>
      </w:r>
      <w:r w:rsidR="00E42961">
        <w:t>PS</w:t>
      </w:r>
    </w:p>
    <w:p w14:paraId="00D3659E" w14:textId="1A85C43A" w:rsidR="00C301B4" w:rsidRDefault="00E42961" w:rsidP="002B7576">
      <w:r>
        <w:t>4</w:t>
      </w:r>
      <w:r w:rsidR="00C301B4">
        <w:t xml:space="preserve">. </w:t>
      </w:r>
      <w:r>
        <w:t>IFOLD</w:t>
      </w:r>
    </w:p>
    <w:p w14:paraId="48EE1060" w14:textId="6E0EE9AF" w:rsidR="00C301B4" w:rsidRDefault="00E42961" w:rsidP="002B7576">
      <w:r>
        <w:t>9</w:t>
      </w:r>
      <w:r w:rsidR="00C301B4">
        <w:t xml:space="preserve">. </w:t>
      </w:r>
      <w:r>
        <w:t>LEM</w:t>
      </w:r>
    </w:p>
    <w:p w14:paraId="6FF712A2" w14:textId="07FEA29D" w:rsidR="00C301B4" w:rsidRDefault="00C301B4" w:rsidP="002B7576">
      <w:r>
        <w:t>1</w:t>
      </w:r>
      <w:r w:rsidR="00E42961">
        <w:t>0</w:t>
      </w:r>
      <w:r>
        <w:t>. A</w:t>
      </w:r>
      <w:r w:rsidR="00E42961">
        <w:t>PTITUDE</w:t>
      </w:r>
    </w:p>
    <w:p w14:paraId="3C2C1D49" w14:textId="0637D9F3" w:rsidR="00C301B4" w:rsidRDefault="00C301B4" w:rsidP="00E42961">
      <w:r>
        <w:t>1</w:t>
      </w:r>
      <w:r w:rsidR="00E42961">
        <w:t>3</w:t>
      </w:r>
      <w:r>
        <w:t xml:space="preserve">. </w:t>
      </w:r>
      <w:r w:rsidR="00E42961">
        <w:t>PEOPLEANDPROSE</w:t>
      </w:r>
    </w:p>
    <w:p w14:paraId="036C3C49" w14:textId="520AB786" w:rsidR="00C301B4" w:rsidRDefault="00C301B4" w:rsidP="002B7576">
      <w:r>
        <w:t xml:space="preserve">17. </w:t>
      </w:r>
      <w:r w:rsidR="00E42961">
        <w:t>POLAR</w:t>
      </w:r>
    </w:p>
    <w:p w14:paraId="6A5169EC" w14:textId="5E4D547C" w:rsidR="00C301B4" w:rsidRDefault="00C301B4" w:rsidP="002B7576">
      <w:r>
        <w:t xml:space="preserve">18. </w:t>
      </w:r>
      <w:r w:rsidR="00E42961">
        <w:t>ISI</w:t>
      </w:r>
    </w:p>
    <w:p w14:paraId="505985C9" w14:textId="11EC3DD5" w:rsidR="00C301B4" w:rsidRDefault="00E42961" w:rsidP="002B7576">
      <w:r>
        <w:t>19</w:t>
      </w:r>
      <w:r w:rsidR="00C301B4">
        <w:t xml:space="preserve">. </w:t>
      </w:r>
      <w:r>
        <w:t>NEV</w:t>
      </w:r>
    </w:p>
    <w:p w14:paraId="156E3DF3" w14:textId="1E1F53DB" w:rsidR="00C301B4" w:rsidRDefault="00C301B4" w:rsidP="002B7576">
      <w:r>
        <w:t>2</w:t>
      </w:r>
      <w:r w:rsidR="00E42961">
        <w:t>0</w:t>
      </w:r>
      <w:r>
        <w:t xml:space="preserve">. </w:t>
      </w:r>
      <w:r w:rsidR="00E42961">
        <w:t>STE</w:t>
      </w:r>
    </w:p>
    <w:p w14:paraId="414B4328" w14:textId="242E4243" w:rsidR="00C301B4" w:rsidRDefault="00C301B4" w:rsidP="002B7576">
      <w:r>
        <w:t>2</w:t>
      </w:r>
      <w:r w:rsidR="00E42961">
        <w:t>1</w:t>
      </w:r>
      <w:r>
        <w:t xml:space="preserve">. </w:t>
      </w:r>
      <w:r w:rsidR="00E42961">
        <w:t>EPS</w:t>
      </w:r>
    </w:p>
    <w:p w14:paraId="7F5C31FD" w14:textId="75ABEE09" w:rsidR="00C301B4" w:rsidRDefault="00C301B4" w:rsidP="002B7576">
      <w:r>
        <w:t>2</w:t>
      </w:r>
      <w:r w:rsidR="00E42961">
        <w:t>3</w:t>
      </w:r>
      <w:r>
        <w:t xml:space="preserve">. </w:t>
      </w:r>
      <w:r w:rsidR="00E42961">
        <w:t>NULLS</w:t>
      </w:r>
    </w:p>
    <w:p w14:paraId="0EF6BCA9" w14:textId="2310E583" w:rsidR="00C301B4" w:rsidRDefault="00C301B4" w:rsidP="002B7576">
      <w:r>
        <w:t>2</w:t>
      </w:r>
      <w:r w:rsidR="00E42961">
        <w:t>5</w:t>
      </w:r>
      <w:r>
        <w:t xml:space="preserve">. </w:t>
      </w:r>
      <w:r w:rsidR="00E42961">
        <w:t>HANNAH</w:t>
      </w:r>
    </w:p>
    <w:p w14:paraId="2AB05BB7" w14:textId="434A0511" w:rsidR="0082120B" w:rsidRDefault="00E42961" w:rsidP="002B7576">
      <w:r>
        <w:t>27</w:t>
      </w:r>
      <w:r w:rsidR="0082120B">
        <w:t xml:space="preserve">. </w:t>
      </w:r>
      <w:r>
        <w:t>GIF</w:t>
      </w:r>
    </w:p>
    <w:p w14:paraId="4ABB376C" w14:textId="1FF9AF10" w:rsidR="0082120B" w:rsidRDefault="00E42961" w:rsidP="002B7576">
      <w:r>
        <w:t>28</w:t>
      </w:r>
      <w:r w:rsidR="0082120B">
        <w:t xml:space="preserve">. </w:t>
      </w:r>
      <w:r>
        <w:t>ONCE</w:t>
      </w:r>
    </w:p>
    <w:p w14:paraId="0B4A1011" w14:textId="40D4792D" w:rsidR="0082120B" w:rsidRDefault="00E42961" w:rsidP="002B7576">
      <w:r>
        <w:t>29</w:t>
      </w:r>
      <w:r w:rsidR="0082120B">
        <w:t xml:space="preserve">. </w:t>
      </w:r>
      <w:r>
        <w:t>CLN</w:t>
      </w:r>
    </w:p>
    <w:p w14:paraId="335709E2" w14:textId="3E8EF5F3" w:rsidR="0082120B" w:rsidRDefault="0082120B" w:rsidP="002B7576">
      <w:r>
        <w:t>3</w:t>
      </w:r>
      <w:r w:rsidR="00E42961">
        <w:t>0</w:t>
      </w:r>
      <w:r>
        <w:t xml:space="preserve">. </w:t>
      </w:r>
      <w:r w:rsidR="00E42961">
        <w:t>SERIES</w:t>
      </w:r>
    </w:p>
    <w:p w14:paraId="2D22F54D" w14:textId="1D2753B5" w:rsidR="0082120B" w:rsidRDefault="0082120B" w:rsidP="002B7576">
      <w:r>
        <w:t>3</w:t>
      </w:r>
      <w:r w:rsidR="00E42961">
        <w:t>2</w:t>
      </w:r>
      <w:r>
        <w:t xml:space="preserve">. </w:t>
      </w:r>
      <w:r w:rsidR="00E42961">
        <w:t>HIE</w:t>
      </w:r>
    </w:p>
    <w:p w14:paraId="3129486A" w14:textId="3F754216" w:rsidR="0082120B" w:rsidRDefault="00E42961" w:rsidP="002B7576">
      <w:r>
        <w:t>33</w:t>
      </w:r>
      <w:r w:rsidR="0082120B">
        <w:t>. A</w:t>
      </w:r>
      <w:r>
        <w:t>LEXIA</w:t>
      </w:r>
    </w:p>
    <w:p w14:paraId="17CBE240" w14:textId="148A7AA4" w:rsidR="0082120B" w:rsidRDefault="00E42961" w:rsidP="002B7576">
      <w:r>
        <w:t>35</w:t>
      </w:r>
      <w:r w:rsidR="0082120B">
        <w:t xml:space="preserve">. </w:t>
      </w:r>
      <w:r>
        <w:t>CEE</w:t>
      </w:r>
    </w:p>
    <w:p w14:paraId="03B37FA1" w14:textId="1E6ADB82" w:rsidR="0082120B" w:rsidRDefault="00E42961" w:rsidP="002B7576">
      <w:r>
        <w:t>36</w:t>
      </w:r>
      <w:r w:rsidR="0082120B">
        <w:t xml:space="preserve">. </w:t>
      </w:r>
      <w:r>
        <w:t>DERP</w:t>
      </w:r>
    </w:p>
    <w:p w14:paraId="1833F6D1" w14:textId="206829DF" w:rsidR="0082120B" w:rsidRPr="002B7576" w:rsidRDefault="00E42961" w:rsidP="002B7576">
      <w:r>
        <w:t>37</w:t>
      </w:r>
      <w:r w:rsidR="0082120B" w:rsidRPr="002B7576">
        <w:t xml:space="preserve">. </w:t>
      </w:r>
      <w:r>
        <w:t>LILACS</w:t>
      </w:r>
    </w:p>
    <w:p w14:paraId="1C9073AA" w14:textId="6B6AECC5" w:rsidR="0082120B" w:rsidRDefault="0082120B" w:rsidP="002B7576">
      <w:r>
        <w:t>4</w:t>
      </w:r>
      <w:r w:rsidR="00E42961">
        <w:t>0</w:t>
      </w:r>
      <w:r>
        <w:t>. A</w:t>
      </w:r>
      <w:r w:rsidR="00E42961">
        <w:t>API</w:t>
      </w:r>
    </w:p>
    <w:p w14:paraId="6CB1FC06" w14:textId="44582854" w:rsidR="0082120B" w:rsidRDefault="0082120B" w:rsidP="002B7576">
      <w:r>
        <w:t>4</w:t>
      </w:r>
      <w:r w:rsidR="00A41AD2">
        <w:t>1</w:t>
      </w:r>
      <w:r>
        <w:t xml:space="preserve">. </w:t>
      </w:r>
      <w:r w:rsidR="00A41AD2">
        <w:t>PARK</w:t>
      </w:r>
    </w:p>
    <w:p w14:paraId="031E6606" w14:textId="30E18E66" w:rsidR="0082120B" w:rsidRDefault="0082120B" w:rsidP="002B7576">
      <w:r>
        <w:t>4</w:t>
      </w:r>
      <w:r w:rsidR="00A41AD2">
        <w:t>2</w:t>
      </w:r>
      <w:r>
        <w:t xml:space="preserve">. </w:t>
      </w:r>
      <w:r w:rsidR="00A41AD2">
        <w:t>VAC</w:t>
      </w:r>
    </w:p>
    <w:p w14:paraId="403CA0C3" w14:textId="5BCD7209" w:rsidR="0082120B" w:rsidRDefault="00A41AD2" w:rsidP="002B7576">
      <w:r>
        <w:t>45</w:t>
      </w:r>
      <w:r w:rsidR="0082120B">
        <w:t xml:space="preserve">. </w:t>
      </w:r>
      <w:r>
        <w:t>SHERWOODFOREST</w:t>
      </w:r>
    </w:p>
    <w:p w14:paraId="70F0359A" w14:textId="26823165" w:rsidR="0082120B" w:rsidRDefault="00A41AD2" w:rsidP="002B7576">
      <w:r>
        <w:t>49</w:t>
      </w:r>
      <w:r w:rsidR="0082120B">
        <w:t xml:space="preserve">. </w:t>
      </w:r>
      <w:r>
        <w:t>NEON</w:t>
      </w:r>
    </w:p>
    <w:p w14:paraId="4A4540D7" w14:textId="3EF8A02B" w:rsidR="0082120B" w:rsidRDefault="0082120B" w:rsidP="002B7576">
      <w:r>
        <w:t>5</w:t>
      </w:r>
      <w:r w:rsidR="00A41AD2">
        <w:t>0</w:t>
      </w:r>
      <w:r>
        <w:t xml:space="preserve">. </w:t>
      </w:r>
      <w:r w:rsidR="00A41AD2">
        <w:t>LAUTNER</w:t>
      </w:r>
    </w:p>
    <w:p w14:paraId="5DD56786" w14:textId="7088F7F8" w:rsidR="0082120B" w:rsidRDefault="0082120B" w:rsidP="002B7576">
      <w:r>
        <w:t>5</w:t>
      </w:r>
      <w:r w:rsidR="00A41AD2">
        <w:t>1</w:t>
      </w:r>
      <w:r>
        <w:t xml:space="preserve">. </w:t>
      </w:r>
      <w:r w:rsidR="00A41AD2">
        <w:t>TSKS</w:t>
      </w:r>
    </w:p>
    <w:p w14:paraId="5EF15D57" w14:textId="530E002D" w:rsidR="0082120B" w:rsidRDefault="00A41AD2" w:rsidP="002B7576">
      <w:r>
        <w:lastRenderedPageBreak/>
        <w:t>52</w:t>
      </w:r>
      <w:r w:rsidR="0082120B">
        <w:t xml:space="preserve">. </w:t>
      </w:r>
      <w:r>
        <w:t>EXTENTS</w:t>
      </w:r>
    </w:p>
    <w:p w14:paraId="643F0C70" w14:textId="77777777" w:rsidR="00A41AD2" w:rsidRDefault="00A41AD2" w:rsidP="002B7576"/>
    <w:p w14:paraId="7BA567F2" w14:textId="77777777" w:rsidR="0082120B" w:rsidRDefault="0082120B" w:rsidP="002B7576">
      <w:pPr>
        <w:pStyle w:val="Heading2"/>
      </w:pPr>
      <w:r w:rsidRPr="0082120B">
        <w:t>D</w:t>
      </w:r>
      <w:r w:rsidRPr="002B7576">
        <w:t>ow</w:t>
      </w:r>
      <w:r w:rsidRPr="0082120B">
        <w:t>n</w:t>
      </w:r>
    </w:p>
    <w:p w14:paraId="13919D5D" w14:textId="429D503C" w:rsidR="0082120B" w:rsidRDefault="002B7576" w:rsidP="002B7576">
      <w:r>
        <w:t>1. G</w:t>
      </w:r>
      <w:r w:rsidR="00A41AD2">
        <w:t>LP</w:t>
      </w:r>
    </w:p>
    <w:p w14:paraId="544EA25F" w14:textId="26BD8148" w:rsidR="002B7576" w:rsidRDefault="002B7576" w:rsidP="002B7576">
      <w:r>
        <w:t xml:space="preserve">2. </w:t>
      </w:r>
      <w:r w:rsidR="00A41AD2">
        <w:t>PEEPS</w:t>
      </w:r>
    </w:p>
    <w:p w14:paraId="67B7E915" w14:textId="28C4FCD3" w:rsidR="002B7576" w:rsidRDefault="002B7576" w:rsidP="002B7576">
      <w:r>
        <w:t xml:space="preserve">3. </w:t>
      </w:r>
      <w:r w:rsidR="00A41AD2">
        <w:t>SMOOTH</w:t>
      </w:r>
    </w:p>
    <w:p w14:paraId="1575AAEA" w14:textId="2A11D73D" w:rsidR="002B7576" w:rsidRDefault="002B7576" w:rsidP="002B7576">
      <w:r>
        <w:t xml:space="preserve">4. </w:t>
      </w:r>
      <w:r w:rsidR="00A41AD2">
        <w:t>ITA</w:t>
      </w:r>
    </w:p>
    <w:p w14:paraId="5E2A9624" w14:textId="26935654" w:rsidR="002B7576" w:rsidRDefault="002B7576" w:rsidP="002B7576">
      <w:r>
        <w:t xml:space="preserve">5. </w:t>
      </w:r>
      <w:r w:rsidR="00A41AD2">
        <w:t>FINISHES</w:t>
      </w:r>
    </w:p>
    <w:p w14:paraId="22CED9B1" w14:textId="6FC601FE" w:rsidR="002B7576" w:rsidRDefault="002B7576" w:rsidP="002B7576">
      <w:r>
        <w:t xml:space="preserve">6. </w:t>
      </w:r>
      <w:r w:rsidR="00A41AD2">
        <w:t>OTDS</w:t>
      </w:r>
    </w:p>
    <w:p w14:paraId="74822361" w14:textId="37B10BA7" w:rsidR="002B7576" w:rsidRDefault="002B7576" w:rsidP="002B7576">
      <w:r>
        <w:t xml:space="preserve">7. </w:t>
      </w:r>
      <w:r w:rsidR="00A41AD2">
        <w:t>LUPIN</w:t>
      </w:r>
    </w:p>
    <w:p w14:paraId="3F943667" w14:textId="0864C9E0" w:rsidR="002B7576" w:rsidRDefault="002B7576" w:rsidP="002B7576">
      <w:r>
        <w:t xml:space="preserve">8. </w:t>
      </w:r>
      <w:r w:rsidR="00A41AD2">
        <w:t>DDR</w:t>
      </w:r>
    </w:p>
    <w:p w14:paraId="4545051E" w14:textId="4E61571B" w:rsidR="002B7576" w:rsidRDefault="002B7576" w:rsidP="002B7576">
      <w:r>
        <w:t xml:space="preserve">10. </w:t>
      </w:r>
      <w:r w:rsidR="00A41AD2">
        <w:t>ALA</w:t>
      </w:r>
    </w:p>
    <w:p w14:paraId="03E23488" w14:textId="63DC24A4" w:rsidR="002B7576" w:rsidRDefault="002B7576" w:rsidP="002B7576">
      <w:r>
        <w:t xml:space="preserve">11. </w:t>
      </w:r>
      <w:r w:rsidR="00A41AD2">
        <w:t>PERENNIAL</w:t>
      </w:r>
    </w:p>
    <w:p w14:paraId="1805F6B6" w14:textId="0E3FEE62" w:rsidR="002B7576" w:rsidRDefault="002B7576" w:rsidP="002B7576">
      <w:r>
        <w:t>12. E</w:t>
      </w:r>
      <w:r w:rsidR="00A41AD2">
        <w:t>ONLINE</w:t>
      </w:r>
    </w:p>
    <w:p w14:paraId="37D66B86" w14:textId="3427F117" w:rsidR="002B7576" w:rsidRDefault="002B7576" w:rsidP="002B7576">
      <w:r>
        <w:t xml:space="preserve">14. </w:t>
      </w:r>
      <w:r w:rsidR="00A41AD2">
        <w:t>PLEA</w:t>
      </w:r>
    </w:p>
    <w:p w14:paraId="37E7D17E" w14:textId="2F3137EB" w:rsidR="002B7576" w:rsidRDefault="002B7576" w:rsidP="002B7576">
      <w:r>
        <w:t>1</w:t>
      </w:r>
      <w:r w:rsidR="00A41AD2">
        <w:t>5</w:t>
      </w:r>
      <w:r>
        <w:t xml:space="preserve">. </w:t>
      </w:r>
      <w:r w:rsidR="00A41AD2">
        <w:t>SELF</w:t>
      </w:r>
    </w:p>
    <w:p w14:paraId="535C9222" w14:textId="3C93CE07" w:rsidR="002B7576" w:rsidRDefault="00A41AD2" w:rsidP="002B7576">
      <w:r>
        <w:t>16</w:t>
      </w:r>
      <w:r w:rsidR="002B7576">
        <w:t xml:space="preserve">. </w:t>
      </w:r>
      <w:r>
        <w:t>EVS</w:t>
      </w:r>
    </w:p>
    <w:p w14:paraId="215F0782" w14:textId="014CBBF7" w:rsidR="002B7576" w:rsidRDefault="002B7576" w:rsidP="002B7576">
      <w:r>
        <w:t>2</w:t>
      </w:r>
      <w:r w:rsidR="00A41AD2">
        <w:t>2</w:t>
      </w:r>
      <w:r>
        <w:t>. P</w:t>
      </w:r>
      <w:r w:rsidR="00A41AD2">
        <w:t>ACE</w:t>
      </w:r>
    </w:p>
    <w:p w14:paraId="55AFC1F2" w14:textId="0BEBE0D2" w:rsidR="002B7576" w:rsidRDefault="002B7576" w:rsidP="002B7576">
      <w:r>
        <w:t>2</w:t>
      </w:r>
      <w:r w:rsidR="00A41AD2">
        <w:t>4</w:t>
      </w:r>
      <w:r>
        <w:t xml:space="preserve">. </w:t>
      </w:r>
      <w:r w:rsidR="00A41AD2">
        <w:t>UGLIES</w:t>
      </w:r>
    </w:p>
    <w:p w14:paraId="52B031D6" w14:textId="5C7BE464" w:rsidR="002B7576" w:rsidRDefault="002B7576" w:rsidP="002B7576">
      <w:r>
        <w:t>2</w:t>
      </w:r>
      <w:r w:rsidR="00A41AD2">
        <w:t>6</w:t>
      </w:r>
      <w:r>
        <w:t xml:space="preserve">. </w:t>
      </w:r>
      <w:r w:rsidR="00A41AD2">
        <w:t>NORI</w:t>
      </w:r>
    </w:p>
    <w:p w14:paraId="35D6F26C" w14:textId="7B75CAD2" w:rsidR="002B7576" w:rsidRDefault="002B7576" w:rsidP="002B7576">
      <w:r>
        <w:t xml:space="preserve">29. </w:t>
      </w:r>
      <w:r w:rsidR="00A41AD2">
        <w:t>CHECKOUT</w:t>
      </w:r>
    </w:p>
    <w:p w14:paraId="121EE13E" w14:textId="1FA5000C" w:rsidR="002B7576" w:rsidRDefault="002B7576" w:rsidP="002B7576">
      <w:r>
        <w:t xml:space="preserve">30. </w:t>
      </w:r>
      <w:r w:rsidR="00A41AD2">
        <w:t>SERPENT</w:t>
      </w:r>
    </w:p>
    <w:p w14:paraId="45B3D05B" w14:textId="123132B0" w:rsidR="002B7576" w:rsidRDefault="002B7576" w:rsidP="002B7576">
      <w:r>
        <w:t xml:space="preserve">31. </w:t>
      </w:r>
      <w:r w:rsidR="00A41AD2">
        <w:t>EXPIRES</w:t>
      </w:r>
    </w:p>
    <w:p w14:paraId="1E4CFBD1" w14:textId="1AA0C974" w:rsidR="002B7576" w:rsidRDefault="002B7576" w:rsidP="002B7576">
      <w:r>
        <w:t>3</w:t>
      </w:r>
      <w:r w:rsidR="00A41AD2">
        <w:t>3</w:t>
      </w:r>
      <w:r>
        <w:t xml:space="preserve">. </w:t>
      </w:r>
      <w:r w:rsidR="00A41AD2">
        <w:t>ADAS</w:t>
      </w:r>
    </w:p>
    <w:p w14:paraId="0A6542B7" w14:textId="6102F187" w:rsidR="002B7576" w:rsidRDefault="002B7576" w:rsidP="002B7576">
      <w:r>
        <w:t>3</w:t>
      </w:r>
      <w:r w:rsidR="00A41AD2">
        <w:t>4</w:t>
      </w:r>
      <w:r>
        <w:t xml:space="preserve">. </w:t>
      </w:r>
      <w:r w:rsidR="00A41AD2">
        <w:t>LEAH</w:t>
      </w:r>
    </w:p>
    <w:p w14:paraId="69BD2C63" w14:textId="5EB4B469" w:rsidR="00914654" w:rsidRDefault="00914654" w:rsidP="002B7576">
      <w:r>
        <w:t>3</w:t>
      </w:r>
      <w:r w:rsidR="00A41AD2">
        <w:t>5</w:t>
      </w:r>
      <w:r>
        <w:t xml:space="preserve">. </w:t>
      </w:r>
      <w:r w:rsidR="00A41AD2">
        <w:t>CARFAX</w:t>
      </w:r>
    </w:p>
    <w:p w14:paraId="195CBDDD" w14:textId="38E532E2" w:rsidR="00914654" w:rsidRDefault="00914654" w:rsidP="002B7576">
      <w:r>
        <w:t xml:space="preserve">38. </w:t>
      </w:r>
      <w:r w:rsidR="00A41AD2">
        <w:t>IPO</w:t>
      </w:r>
    </w:p>
    <w:p w14:paraId="15EC9058" w14:textId="49EB2B4F" w:rsidR="00914654" w:rsidRDefault="00914654" w:rsidP="002B7576">
      <w:r>
        <w:t xml:space="preserve">39. </w:t>
      </w:r>
      <w:r w:rsidR="00A41AD2">
        <w:t>LADLE</w:t>
      </w:r>
    </w:p>
    <w:p w14:paraId="2F6A3744" w14:textId="0996CB9D" w:rsidR="00914654" w:rsidRDefault="00914654" w:rsidP="002B7576">
      <w:r>
        <w:t>4</w:t>
      </w:r>
      <w:r w:rsidR="00B01EFC">
        <w:t>2</w:t>
      </w:r>
      <w:r>
        <w:t xml:space="preserve">. </w:t>
      </w:r>
      <w:r w:rsidR="00B01EFC">
        <w:t>VENN</w:t>
      </w:r>
    </w:p>
    <w:p w14:paraId="18D7077E" w14:textId="349FA316" w:rsidR="00914654" w:rsidRDefault="00914654" w:rsidP="002B7576">
      <w:r>
        <w:t>4</w:t>
      </w:r>
      <w:r w:rsidR="00B01EFC">
        <w:t>3</w:t>
      </w:r>
      <w:r>
        <w:t xml:space="preserve">. </w:t>
      </w:r>
      <w:r w:rsidR="00B01EFC">
        <w:t>ASET</w:t>
      </w:r>
    </w:p>
    <w:p w14:paraId="0C4733CF" w14:textId="42AC1839" w:rsidR="00914654" w:rsidRDefault="00914654" w:rsidP="002B7576">
      <w:r>
        <w:lastRenderedPageBreak/>
        <w:t>4</w:t>
      </w:r>
      <w:r w:rsidR="00B01EFC">
        <w:t>4</w:t>
      </w:r>
      <w:r>
        <w:t>. C</w:t>
      </w:r>
      <w:r w:rsidR="00B01EFC">
        <w:t>TRS</w:t>
      </w:r>
    </w:p>
    <w:p w14:paraId="229B472B" w14:textId="04186B95" w:rsidR="00914654" w:rsidRDefault="00914654" w:rsidP="002B7576">
      <w:r>
        <w:t>4</w:t>
      </w:r>
      <w:r w:rsidR="00B01EFC">
        <w:t>6</w:t>
      </w:r>
      <w:r>
        <w:t xml:space="preserve">. </w:t>
      </w:r>
      <w:r w:rsidR="00B01EFC">
        <w:t>WOK</w:t>
      </w:r>
    </w:p>
    <w:p w14:paraId="3A061496" w14:textId="60BAF26F" w:rsidR="00914654" w:rsidRDefault="00B01EFC" w:rsidP="002B7576">
      <w:r>
        <w:t>47</w:t>
      </w:r>
      <w:r w:rsidR="00914654">
        <w:t xml:space="preserve">. </w:t>
      </w:r>
      <w:r>
        <w:t>ONS</w:t>
      </w:r>
    </w:p>
    <w:p w14:paraId="1650A1C6" w14:textId="5B78D886" w:rsidR="00914654" w:rsidRDefault="00B01EFC" w:rsidP="002B7576">
      <w:r>
        <w:t>48</w:t>
      </w:r>
      <w:r w:rsidR="00914654">
        <w:t xml:space="preserve">. </w:t>
      </w:r>
      <w:r>
        <w:t>RTE</w:t>
      </w:r>
    </w:p>
    <w:p w14:paraId="4D5EA42B" w14:textId="77777777" w:rsidR="0082120B" w:rsidRPr="0082120B" w:rsidRDefault="0082120B" w:rsidP="002B7576"/>
    <w:p w14:paraId="42CCF304" w14:textId="77777777" w:rsidR="00C301B4" w:rsidRPr="00C301B4" w:rsidRDefault="00C301B4" w:rsidP="002B7576"/>
    <w:sectPr w:rsidR="00C301B4" w:rsidRPr="00C301B4" w:rsidSect="00C301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85F2FD7-2AA0-483C-8BED-4AEF013DD967}"/>
    <w:embedBold r:id="rId2" w:fontKey="{C7DA707D-5603-42B8-8A75-3810878D5727}"/>
    <w:embedItalic r:id="rId3" w:fontKey="{5C32850B-635F-4BDA-BFBB-D650AEF8B360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198FA659-49B2-4C4D-9DA4-B55A3BDD3776}"/>
    <w:embedItalic r:id="rId5" w:fontKey="{D53A2E34-5F5D-4104-A594-5F1223E2F53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80D9273F-CCDC-4090-8578-76C3CE2106D8}"/>
    <w:embedItalic r:id="rId7" w:fontKey="{9D8C3F65-25D1-4927-915B-7E3A7C917B9F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AFA4E978-4E07-48ED-B61A-EB2CD9002A0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77A1C"/>
    <w:multiLevelType w:val="hybridMultilevel"/>
    <w:tmpl w:val="652A7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94A8C"/>
    <w:multiLevelType w:val="hybridMultilevel"/>
    <w:tmpl w:val="72FC9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E6FB8"/>
    <w:multiLevelType w:val="hybridMultilevel"/>
    <w:tmpl w:val="E454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068263">
    <w:abstractNumId w:val="2"/>
  </w:num>
  <w:num w:numId="2" w16cid:durableId="96872795">
    <w:abstractNumId w:val="0"/>
  </w:num>
  <w:num w:numId="3" w16cid:durableId="1977492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0E1"/>
    <w:rsid w:val="002B7576"/>
    <w:rsid w:val="004348A3"/>
    <w:rsid w:val="007F6532"/>
    <w:rsid w:val="0082120B"/>
    <w:rsid w:val="008564FF"/>
    <w:rsid w:val="008612FA"/>
    <w:rsid w:val="008E0E7D"/>
    <w:rsid w:val="008E7B43"/>
    <w:rsid w:val="00914654"/>
    <w:rsid w:val="009F396C"/>
    <w:rsid w:val="00A012CD"/>
    <w:rsid w:val="00A41AD2"/>
    <w:rsid w:val="00A870E1"/>
    <w:rsid w:val="00AB1F72"/>
    <w:rsid w:val="00B01A23"/>
    <w:rsid w:val="00B01EFC"/>
    <w:rsid w:val="00C301B4"/>
    <w:rsid w:val="00E4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18DD4"/>
  <w15:chartTrackingRefBased/>
  <w15:docId w15:val="{D55164C9-D992-4219-85D3-ACBDC6AAF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576"/>
    <w:pPr>
      <w:ind w:left="360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12FA"/>
    <w:pPr>
      <w:keepNext/>
      <w:keepLines/>
      <w:spacing w:before="240"/>
      <w:outlineLvl w:val="0"/>
    </w:pPr>
    <w:rPr>
      <w:rFonts w:eastAsiaTheme="majorEastAsia" w:cstheme="majorBidi"/>
      <w:color w:val="0F4761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7576"/>
    <w:pPr>
      <w:keepNext/>
      <w:keepLines/>
      <w:spacing w:before="160" w:after="80"/>
      <w:outlineLvl w:val="1"/>
    </w:pPr>
    <w:rPr>
      <w:rFonts w:eastAsiaTheme="majorEastAsia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1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1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1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1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1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1B4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1B4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2FA"/>
    <w:rPr>
      <w:rFonts w:ascii="Arial" w:eastAsiaTheme="majorEastAsia" w:hAnsi="Arial" w:cstheme="majorBidi"/>
      <w:color w:val="0F4761" w:themeColor="accent1" w:themeShade="BF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B7576"/>
    <w:rPr>
      <w:rFonts w:ascii="Arial" w:eastAsiaTheme="majorEastAsia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1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1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1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1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1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1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1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01B4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01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1B4"/>
    <w:pPr>
      <w:numPr>
        <w:ilvl w:val="1"/>
      </w:numPr>
      <w:spacing w:after="160"/>
      <w:ind w:left="3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301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01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01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01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01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1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1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01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sons\Downloads\Colonie%20Library%20Crossword%206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Colonie Library Crossword 6 (1).dotx</Template>
  <TotalTime>11</TotalTime>
  <Pages>3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Colonie Library Crossword #6</vt:lpstr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Colonie Library Crossword #11 Answer Key</dc:title>
  <dc:subject/>
  <dc:creator>Wilson, Sarah J</dc:creator>
  <cp:keywords/>
  <dc:description/>
  <cp:lastModifiedBy>Wilson, Sarah J</cp:lastModifiedBy>
  <cp:revision>3</cp:revision>
  <dcterms:created xsi:type="dcterms:W3CDTF">2026-05-06T13:16:00Z</dcterms:created>
  <dcterms:modified xsi:type="dcterms:W3CDTF">2026-05-06T13:27:00Z</dcterms:modified>
</cp:coreProperties>
</file>