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99D28" w14:textId="285D61BD" w:rsidR="00AB1F72" w:rsidRDefault="00C301B4" w:rsidP="002B7576">
      <w:pPr>
        <w:pStyle w:val="Heading1"/>
      </w:pPr>
      <w:proofErr w:type="spellStart"/>
      <w:r>
        <w:t>Colonie</w:t>
      </w:r>
      <w:proofErr w:type="spellEnd"/>
      <w:r>
        <w:t xml:space="preserve"> Library Crossword #</w:t>
      </w:r>
      <w:r w:rsidR="000C6535">
        <w:t>12</w:t>
      </w:r>
      <w:r>
        <w:t xml:space="preserve"> – Answer Key</w:t>
      </w:r>
    </w:p>
    <w:p w14:paraId="6CDEF7D9" w14:textId="77777777" w:rsidR="00C301B4" w:rsidRPr="00C301B4" w:rsidRDefault="00C301B4" w:rsidP="002B7576">
      <w:pPr>
        <w:pStyle w:val="Heading2"/>
        <w:rPr>
          <w:sz w:val="28"/>
          <w:szCs w:val="28"/>
        </w:rPr>
      </w:pPr>
      <w:r w:rsidRPr="00C301B4">
        <w:t>Across</w:t>
      </w:r>
    </w:p>
    <w:p w14:paraId="40D72463" w14:textId="0D33FE81" w:rsidR="00C301B4" w:rsidRDefault="00C301B4" w:rsidP="002B7576">
      <w:r w:rsidRPr="00C301B4">
        <w:t>1.</w:t>
      </w:r>
      <w:r>
        <w:t xml:space="preserve"> </w:t>
      </w:r>
      <w:r w:rsidR="00F01A1A">
        <w:t>ABE</w:t>
      </w:r>
    </w:p>
    <w:p w14:paraId="189BBAD1" w14:textId="38350AFF" w:rsidR="00C301B4" w:rsidRDefault="00F01A1A" w:rsidP="002B7576">
      <w:r>
        <w:t>4</w:t>
      </w:r>
      <w:r w:rsidR="00C301B4">
        <w:t xml:space="preserve">. </w:t>
      </w:r>
      <w:r>
        <w:t>TOTES</w:t>
      </w:r>
    </w:p>
    <w:p w14:paraId="295A9707" w14:textId="3B241BCC" w:rsidR="00C301B4" w:rsidRDefault="00F01A1A" w:rsidP="002B7576">
      <w:r>
        <w:t>9</w:t>
      </w:r>
      <w:r w:rsidR="00C301B4">
        <w:t xml:space="preserve">. </w:t>
      </w:r>
      <w:r>
        <w:t>ROMEO</w:t>
      </w:r>
    </w:p>
    <w:p w14:paraId="1360BCBD" w14:textId="241EB1B2" w:rsidR="00C301B4" w:rsidRDefault="00C301B4" w:rsidP="002B7576">
      <w:r>
        <w:t>1</w:t>
      </w:r>
      <w:r w:rsidR="00F01A1A">
        <w:t>2</w:t>
      </w:r>
      <w:r>
        <w:t xml:space="preserve">. </w:t>
      </w:r>
      <w:r w:rsidR="00F01A1A">
        <w:t>ORATE</w:t>
      </w:r>
    </w:p>
    <w:p w14:paraId="0135664C" w14:textId="00BFBCE3" w:rsidR="00C301B4" w:rsidRDefault="00C301B4" w:rsidP="002B7576">
      <w:r>
        <w:t>1</w:t>
      </w:r>
      <w:r w:rsidR="00F01A1A">
        <w:t>3</w:t>
      </w:r>
      <w:r>
        <w:t xml:space="preserve">. </w:t>
      </w:r>
      <w:r w:rsidR="00F01A1A">
        <w:t>CABARET</w:t>
      </w:r>
    </w:p>
    <w:p w14:paraId="78A21798" w14:textId="42C96F53" w:rsidR="00C301B4" w:rsidRDefault="00C301B4" w:rsidP="002B7576">
      <w:r>
        <w:t xml:space="preserve">16. </w:t>
      </w:r>
      <w:r w:rsidR="00F01A1A">
        <w:t>WECAN</w:t>
      </w:r>
    </w:p>
    <w:p w14:paraId="7D7025F1" w14:textId="14A7D5D1" w:rsidR="00C301B4" w:rsidRDefault="00C301B4" w:rsidP="002B7576">
      <w:r>
        <w:t xml:space="preserve">17. </w:t>
      </w:r>
      <w:r w:rsidR="00F01A1A">
        <w:t>OTERI</w:t>
      </w:r>
    </w:p>
    <w:p w14:paraId="526C805E" w14:textId="194A5ECA" w:rsidR="00C301B4" w:rsidRDefault="00C301B4" w:rsidP="002B7576">
      <w:r>
        <w:t xml:space="preserve">18. </w:t>
      </w:r>
      <w:r w:rsidR="00F01A1A">
        <w:t>NGOS</w:t>
      </w:r>
    </w:p>
    <w:p w14:paraId="27856CB1" w14:textId="0EB28DA8" w:rsidR="00C301B4" w:rsidRDefault="00F01A1A" w:rsidP="002B7576">
      <w:r>
        <w:t>19</w:t>
      </w:r>
      <w:r w:rsidR="00C301B4">
        <w:t xml:space="preserve">. </w:t>
      </w:r>
      <w:r>
        <w:t>CUL</w:t>
      </w:r>
    </w:p>
    <w:p w14:paraId="44A79446" w14:textId="5101DB53" w:rsidR="00C301B4" w:rsidRDefault="00C301B4" w:rsidP="002B7576">
      <w:r>
        <w:t xml:space="preserve">21. </w:t>
      </w:r>
      <w:r w:rsidR="00F01A1A">
        <w:t>SANCHO</w:t>
      </w:r>
    </w:p>
    <w:p w14:paraId="6BF01054" w14:textId="3ACF6036" w:rsidR="00C301B4" w:rsidRDefault="00C301B4" w:rsidP="002B7576">
      <w:r>
        <w:t>23. O</w:t>
      </w:r>
      <w:r w:rsidR="00F01A1A">
        <w:t>LDS</w:t>
      </w:r>
    </w:p>
    <w:p w14:paraId="73AF4A9E" w14:textId="13DAB9A9" w:rsidR="00C301B4" w:rsidRDefault="00C301B4" w:rsidP="002B7576">
      <w:r>
        <w:t xml:space="preserve">25. </w:t>
      </w:r>
      <w:r w:rsidR="00F01A1A">
        <w:t>SINBAD</w:t>
      </w:r>
    </w:p>
    <w:p w14:paraId="26CE8304" w14:textId="70A94632" w:rsidR="00C301B4" w:rsidRDefault="00C301B4" w:rsidP="002B7576">
      <w:r>
        <w:t xml:space="preserve">29. </w:t>
      </w:r>
      <w:r w:rsidR="00F01A1A">
        <w:t>UNEARTHASTORY</w:t>
      </w:r>
    </w:p>
    <w:p w14:paraId="5086216F" w14:textId="48A5E484" w:rsidR="0082120B" w:rsidRDefault="0082120B" w:rsidP="002B7576">
      <w:r>
        <w:t xml:space="preserve">33. </w:t>
      </w:r>
      <w:r w:rsidR="00F01A1A">
        <w:t>PANDORA</w:t>
      </w:r>
    </w:p>
    <w:p w14:paraId="44BD7BA3" w14:textId="26B47085" w:rsidR="0082120B" w:rsidRDefault="0082120B" w:rsidP="002B7576">
      <w:r>
        <w:t>3</w:t>
      </w:r>
      <w:r w:rsidR="00F01A1A">
        <w:t>4</w:t>
      </w:r>
      <w:r>
        <w:t xml:space="preserve">. </w:t>
      </w:r>
      <w:r w:rsidR="00F01A1A">
        <w:t>TROPE</w:t>
      </w:r>
    </w:p>
    <w:p w14:paraId="343CEDAA" w14:textId="472C8F81" w:rsidR="0082120B" w:rsidRDefault="0082120B" w:rsidP="002B7576">
      <w:r>
        <w:t>3</w:t>
      </w:r>
      <w:r w:rsidR="00F01A1A">
        <w:t>5</w:t>
      </w:r>
      <w:r>
        <w:t xml:space="preserve">. </w:t>
      </w:r>
      <w:r w:rsidR="00F01A1A">
        <w:t>BIN</w:t>
      </w:r>
    </w:p>
    <w:p w14:paraId="2076573F" w14:textId="24329A41" w:rsidR="0082120B" w:rsidRDefault="00F01A1A" w:rsidP="002B7576">
      <w:r>
        <w:t>36</w:t>
      </w:r>
      <w:r w:rsidR="0082120B">
        <w:t xml:space="preserve">. </w:t>
      </w:r>
      <w:r>
        <w:t>OAKE</w:t>
      </w:r>
    </w:p>
    <w:p w14:paraId="76FDC01C" w14:textId="0CF5FEFD" w:rsidR="0082120B" w:rsidRDefault="00F01A1A" w:rsidP="002B7576">
      <w:r>
        <w:t>37</w:t>
      </w:r>
      <w:r w:rsidR="0082120B">
        <w:t xml:space="preserve">. </w:t>
      </w:r>
      <w:r>
        <w:t>THEEGG</w:t>
      </w:r>
    </w:p>
    <w:p w14:paraId="7FBFE329" w14:textId="43AE37B7" w:rsidR="0082120B" w:rsidRDefault="0082120B" w:rsidP="002B7576">
      <w:r>
        <w:t>4</w:t>
      </w:r>
      <w:r w:rsidR="00F01A1A">
        <w:t>0</w:t>
      </w:r>
      <w:r>
        <w:t xml:space="preserve">. </w:t>
      </w:r>
      <w:r w:rsidR="00F01A1A">
        <w:t>RING</w:t>
      </w:r>
    </w:p>
    <w:p w14:paraId="7F7A98CC" w14:textId="1947E310" w:rsidR="0082120B" w:rsidRPr="002B7576" w:rsidRDefault="0082120B" w:rsidP="002B7576">
      <w:r w:rsidRPr="002B7576">
        <w:t>4</w:t>
      </w:r>
      <w:r w:rsidR="00F01A1A">
        <w:t>1</w:t>
      </w:r>
      <w:r w:rsidRPr="002B7576">
        <w:t xml:space="preserve">. </w:t>
      </w:r>
      <w:r w:rsidR="00F01A1A">
        <w:t>AMOUR</w:t>
      </w:r>
    </w:p>
    <w:p w14:paraId="1D44C286" w14:textId="271CFF54" w:rsidR="0082120B" w:rsidRDefault="0082120B" w:rsidP="002B7576">
      <w:r>
        <w:t>4</w:t>
      </w:r>
      <w:r w:rsidR="00F01A1A">
        <w:t>2</w:t>
      </w:r>
      <w:r>
        <w:t xml:space="preserve">. </w:t>
      </w:r>
      <w:r w:rsidR="00F01A1A">
        <w:t>TRILOGY</w:t>
      </w:r>
    </w:p>
    <w:p w14:paraId="71E73E42" w14:textId="0963E2B9" w:rsidR="0082120B" w:rsidRDefault="0082120B" w:rsidP="002B7576">
      <w:r>
        <w:t>4</w:t>
      </w:r>
      <w:r w:rsidR="00F01A1A">
        <w:t>5</w:t>
      </w:r>
      <w:r>
        <w:t xml:space="preserve">. </w:t>
      </w:r>
      <w:r w:rsidR="00F01A1A">
        <w:t>SNORT</w:t>
      </w:r>
    </w:p>
    <w:p w14:paraId="4F4C50ED" w14:textId="48C0D0F2" w:rsidR="0082120B" w:rsidRDefault="0082120B" w:rsidP="002B7576">
      <w:r>
        <w:t>4</w:t>
      </w:r>
      <w:r w:rsidR="00F01A1A">
        <w:t>6</w:t>
      </w:r>
      <w:r>
        <w:t xml:space="preserve">. </w:t>
      </w:r>
      <w:r w:rsidR="00F01A1A">
        <w:t>EPA</w:t>
      </w:r>
    </w:p>
    <w:p w14:paraId="3DC9841E" w14:textId="408A8E39" w:rsidR="0082120B" w:rsidRDefault="00D67B90" w:rsidP="002B7576">
      <w:r>
        <w:t>47</w:t>
      </w:r>
      <w:r w:rsidR="0082120B">
        <w:t xml:space="preserve">. </w:t>
      </w:r>
      <w:r>
        <w:t>OID</w:t>
      </w:r>
    </w:p>
    <w:p w14:paraId="76DE3B93" w14:textId="2A3613E8" w:rsidR="0082120B" w:rsidRDefault="00D67B90" w:rsidP="002B7576">
      <w:r>
        <w:t>48</w:t>
      </w:r>
      <w:r w:rsidR="0082120B">
        <w:t xml:space="preserve">. </w:t>
      </w:r>
      <w:r>
        <w:t>OTTOS</w:t>
      </w:r>
    </w:p>
    <w:p w14:paraId="46A07DF3" w14:textId="3C6F8BD2" w:rsidR="0082120B" w:rsidRDefault="00D67B90" w:rsidP="002B7576">
      <w:r>
        <w:t>49</w:t>
      </w:r>
      <w:r w:rsidR="0082120B">
        <w:t xml:space="preserve">. </w:t>
      </w:r>
      <w:r>
        <w:t>NIN</w:t>
      </w:r>
    </w:p>
    <w:p w14:paraId="160C9D62" w14:textId="726E6427" w:rsidR="0082120B" w:rsidRDefault="0082120B" w:rsidP="002B7576">
      <w:r>
        <w:t>5</w:t>
      </w:r>
      <w:r w:rsidR="00D67B90">
        <w:t>0</w:t>
      </w:r>
      <w:r>
        <w:t xml:space="preserve">. </w:t>
      </w:r>
      <w:r w:rsidR="00D67B90">
        <w:t>KOS</w:t>
      </w:r>
    </w:p>
    <w:p w14:paraId="632BA062" w14:textId="77777777" w:rsidR="0082120B" w:rsidRDefault="0082120B" w:rsidP="002B7576">
      <w:pPr>
        <w:pStyle w:val="Heading2"/>
      </w:pPr>
      <w:r w:rsidRPr="0082120B">
        <w:lastRenderedPageBreak/>
        <w:t>D</w:t>
      </w:r>
      <w:r w:rsidRPr="002B7576">
        <w:t>ow</w:t>
      </w:r>
      <w:r w:rsidRPr="0082120B">
        <w:t>n</w:t>
      </w:r>
    </w:p>
    <w:p w14:paraId="1BB4B5A8" w14:textId="7F3168BA" w:rsidR="0082120B" w:rsidRDefault="002B7576" w:rsidP="002B7576">
      <w:r>
        <w:t xml:space="preserve">1. </w:t>
      </w:r>
      <w:r w:rsidR="00D67B90">
        <w:t>ARC</w:t>
      </w:r>
    </w:p>
    <w:p w14:paraId="7EA9B0A4" w14:textId="5B3A4B35" w:rsidR="002B7576" w:rsidRDefault="002B7576" w:rsidP="002B7576">
      <w:r>
        <w:t xml:space="preserve">2. </w:t>
      </w:r>
      <w:r w:rsidR="00D67B90">
        <w:t>BOA</w:t>
      </w:r>
    </w:p>
    <w:p w14:paraId="4EEA6FC6" w14:textId="5E0B6C0E" w:rsidR="002B7576" w:rsidRDefault="002B7576" w:rsidP="002B7576">
      <w:r>
        <w:t xml:space="preserve">3. </w:t>
      </w:r>
      <w:r w:rsidR="00D67B90">
        <w:t>EMBOLDEN</w:t>
      </w:r>
    </w:p>
    <w:p w14:paraId="12CEE3DC" w14:textId="6F20DABA" w:rsidR="002B7576" w:rsidRDefault="002B7576" w:rsidP="002B7576">
      <w:r>
        <w:t xml:space="preserve">4. </w:t>
      </w:r>
      <w:r w:rsidR="00D67B90">
        <w:t>TOWNHISTORIAN</w:t>
      </w:r>
    </w:p>
    <w:p w14:paraId="26083C1A" w14:textId="4836DF9D" w:rsidR="002B7576" w:rsidRDefault="002B7576" w:rsidP="002B7576">
      <w:r>
        <w:t xml:space="preserve">5. </w:t>
      </w:r>
      <w:r w:rsidR="00D67B90">
        <w:t>OREGONTRAIL</w:t>
      </w:r>
    </w:p>
    <w:p w14:paraId="24F6685F" w14:textId="4FDAE151" w:rsidR="002B7576" w:rsidRDefault="002B7576" w:rsidP="002B7576">
      <w:r>
        <w:t xml:space="preserve">6. </w:t>
      </w:r>
      <w:r w:rsidR="00D67B90">
        <w:t>TACO</w:t>
      </w:r>
    </w:p>
    <w:p w14:paraId="1C0EBD76" w14:textId="7B0D321D" w:rsidR="002B7576" w:rsidRDefault="002B7576" w:rsidP="002B7576">
      <w:r>
        <w:t xml:space="preserve">7. </w:t>
      </w:r>
      <w:r w:rsidR="00D67B90">
        <w:t>ETAS</w:t>
      </w:r>
    </w:p>
    <w:p w14:paraId="640FFD89" w14:textId="2C4D4374" w:rsidR="002B7576" w:rsidRDefault="002B7576" w:rsidP="00D67B90">
      <w:r>
        <w:t>8. S</w:t>
      </w:r>
      <w:r w:rsidR="00D67B90">
        <w:t>EN</w:t>
      </w:r>
    </w:p>
    <w:p w14:paraId="547E5A7E" w14:textId="7A66FC73" w:rsidR="002B7576" w:rsidRDefault="002B7576" w:rsidP="002B7576">
      <w:r>
        <w:t xml:space="preserve">10. </w:t>
      </w:r>
      <w:r w:rsidR="00D67B90">
        <w:t>EAT</w:t>
      </w:r>
    </w:p>
    <w:p w14:paraId="0E6278EE" w14:textId="51EAF3B1" w:rsidR="002B7576" w:rsidRDefault="002B7576" w:rsidP="002B7576">
      <w:r>
        <w:t xml:space="preserve">11. </w:t>
      </w:r>
      <w:r w:rsidR="00D67B90">
        <w:t>ORES</w:t>
      </w:r>
    </w:p>
    <w:p w14:paraId="30B4FBA2" w14:textId="33A864FB" w:rsidR="002B7576" w:rsidRDefault="002B7576" w:rsidP="002B7576">
      <w:r>
        <w:t xml:space="preserve">14. </w:t>
      </w:r>
      <w:r w:rsidR="00D67B90">
        <w:t>ERA</w:t>
      </w:r>
    </w:p>
    <w:p w14:paraId="2A265649" w14:textId="5EAC23CE" w:rsidR="002B7576" w:rsidRDefault="002B7576" w:rsidP="002B7576">
      <w:r>
        <w:t>1</w:t>
      </w:r>
      <w:r w:rsidR="00D67B90">
        <w:t>5</w:t>
      </w:r>
      <w:r>
        <w:t xml:space="preserve">. </w:t>
      </w:r>
      <w:r w:rsidR="00D67B90">
        <w:t>TIN</w:t>
      </w:r>
    </w:p>
    <w:p w14:paraId="1BC8FF98" w14:textId="6F55BF92" w:rsidR="002B7576" w:rsidRDefault="00D67B90" w:rsidP="002B7576">
      <w:r>
        <w:t>19</w:t>
      </w:r>
      <w:r w:rsidR="002B7576">
        <w:t xml:space="preserve">. </w:t>
      </w:r>
      <w:r>
        <w:t>COUP</w:t>
      </w:r>
    </w:p>
    <w:p w14:paraId="0902323B" w14:textId="0D05CC2D" w:rsidR="002B7576" w:rsidRDefault="002B7576" w:rsidP="002B7576">
      <w:r>
        <w:t>2</w:t>
      </w:r>
      <w:r w:rsidR="00D67B90">
        <w:t>0</w:t>
      </w:r>
      <w:r>
        <w:t>.</w:t>
      </w:r>
      <w:r w:rsidR="00D67B90">
        <w:t xml:space="preserve"> ULNA</w:t>
      </w:r>
    </w:p>
    <w:p w14:paraId="344DA3E7" w14:textId="01BD75A4" w:rsidR="002B7576" w:rsidRDefault="002B7576" w:rsidP="002B7576">
      <w:r>
        <w:t>2</w:t>
      </w:r>
      <w:r w:rsidR="00D67B90">
        <w:t>2</w:t>
      </w:r>
      <w:r>
        <w:t xml:space="preserve">. </w:t>
      </w:r>
      <w:r w:rsidR="00D67B90">
        <w:t>CSA</w:t>
      </w:r>
    </w:p>
    <w:p w14:paraId="21959DAD" w14:textId="379C7EBD" w:rsidR="002B7576" w:rsidRDefault="002B7576" w:rsidP="002B7576">
      <w:r>
        <w:t>2</w:t>
      </w:r>
      <w:r w:rsidR="00D67B90">
        <w:t>4</w:t>
      </w:r>
      <w:r>
        <w:t xml:space="preserve">. </w:t>
      </w:r>
      <w:r w:rsidR="00D67B90">
        <w:t>SAD</w:t>
      </w:r>
    </w:p>
    <w:p w14:paraId="03CEB7A4" w14:textId="19BD7158" w:rsidR="002B7576" w:rsidRDefault="002B7576" w:rsidP="002B7576">
      <w:r>
        <w:t>2</w:t>
      </w:r>
      <w:r w:rsidR="00D67B90">
        <w:t>6</w:t>
      </w:r>
      <w:r>
        <w:t xml:space="preserve">. </w:t>
      </w:r>
      <w:r w:rsidR="00D67B90">
        <w:t>BOOKNOOK</w:t>
      </w:r>
    </w:p>
    <w:p w14:paraId="2C67AE20" w14:textId="1829EFF1" w:rsidR="002B7576" w:rsidRDefault="002B7576" w:rsidP="002B7576">
      <w:r>
        <w:t>2</w:t>
      </w:r>
      <w:r w:rsidR="00D67B90">
        <w:t>7</w:t>
      </w:r>
      <w:r>
        <w:t xml:space="preserve">. </w:t>
      </w:r>
      <w:r w:rsidR="00D67B90">
        <w:t>ARPEGGIO</w:t>
      </w:r>
    </w:p>
    <w:p w14:paraId="208FC729" w14:textId="3BEDD7C4" w:rsidR="002B7576" w:rsidRDefault="00D67B90" w:rsidP="002B7576">
      <w:r>
        <w:t>28</w:t>
      </w:r>
      <w:r w:rsidR="002B7576">
        <w:t xml:space="preserve">. </w:t>
      </w:r>
      <w:r>
        <w:t>DYE</w:t>
      </w:r>
    </w:p>
    <w:p w14:paraId="46D838F3" w14:textId="12D13EF1" w:rsidR="002B7576" w:rsidRDefault="002B7576" w:rsidP="002B7576">
      <w:r>
        <w:t>3</w:t>
      </w:r>
      <w:r w:rsidR="009E4977">
        <w:t>0</w:t>
      </w:r>
      <w:r>
        <w:t xml:space="preserve">. </w:t>
      </w:r>
      <w:r w:rsidR="009E4977">
        <w:t>ROBERTS</w:t>
      </w:r>
    </w:p>
    <w:p w14:paraId="700D9FEF" w14:textId="58C28E06" w:rsidR="002B7576" w:rsidRDefault="002B7576" w:rsidP="002B7576">
      <w:r>
        <w:t>3</w:t>
      </w:r>
      <w:r w:rsidR="009E4977">
        <w:t>1</w:t>
      </w:r>
      <w:r>
        <w:t xml:space="preserve">. </w:t>
      </w:r>
      <w:r w:rsidR="009E4977">
        <w:t>TRIG</w:t>
      </w:r>
    </w:p>
    <w:p w14:paraId="55BD95F9" w14:textId="43939AB9" w:rsidR="002B7576" w:rsidRDefault="002B7576" w:rsidP="002B7576">
      <w:r>
        <w:t>3</w:t>
      </w:r>
      <w:r w:rsidR="009E4977">
        <w:t>2</w:t>
      </w:r>
      <w:r>
        <w:t xml:space="preserve">. </w:t>
      </w:r>
      <w:r w:rsidR="009E4977">
        <w:t>HANGTEN</w:t>
      </w:r>
    </w:p>
    <w:p w14:paraId="652F5EED" w14:textId="13DAE4F1" w:rsidR="00914654" w:rsidRDefault="00914654" w:rsidP="002B7576">
      <w:r>
        <w:t>3</w:t>
      </w:r>
      <w:r w:rsidR="009E4977">
        <w:t>7</w:t>
      </w:r>
      <w:r>
        <w:t xml:space="preserve">. </w:t>
      </w:r>
      <w:r w:rsidR="009E4977">
        <w:t>TMNT</w:t>
      </w:r>
    </w:p>
    <w:p w14:paraId="65599265" w14:textId="0DC88269" w:rsidR="00914654" w:rsidRDefault="00914654" w:rsidP="002B7576">
      <w:r>
        <w:t xml:space="preserve">38. </w:t>
      </w:r>
      <w:r w:rsidR="009E4977">
        <w:t>HOOT</w:t>
      </w:r>
    </w:p>
    <w:p w14:paraId="385226E6" w14:textId="52DF4C9A" w:rsidR="00914654" w:rsidRDefault="00914654" w:rsidP="002B7576">
      <w:r>
        <w:t xml:space="preserve">39. </w:t>
      </w:r>
      <w:r w:rsidR="009E4977">
        <w:t>EURO</w:t>
      </w:r>
    </w:p>
    <w:p w14:paraId="42AB2936" w14:textId="155E3B2C" w:rsidR="00914654" w:rsidRDefault="00914654" w:rsidP="002B7576">
      <w:r>
        <w:t>4</w:t>
      </w:r>
      <w:r w:rsidR="009E4977">
        <w:t>1</w:t>
      </w:r>
      <w:r>
        <w:t xml:space="preserve">. </w:t>
      </w:r>
      <w:r w:rsidR="009E4977">
        <w:t>ASO</w:t>
      </w:r>
    </w:p>
    <w:p w14:paraId="2FEFE2F3" w14:textId="7373EE3C" w:rsidR="009E4977" w:rsidRDefault="009E4977" w:rsidP="002B7576">
      <w:r>
        <w:t>43. RPI</w:t>
      </w:r>
    </w:p>
    <w:p w14:paraId="015DB9A6" w14:textId="3C0AC4E8" w:rsidR="009E4977" w:rsidRDefault="009E4977" w:rsidP="002B7576">
      <w:r>
        <w:t>44. YDS</w:t>
      </w:r>
    </w:p>
    <w:p w14:paraId="3E988EBC" w14:textId="77777777" w:rsidR="0082120B" w:rsidRPr="0082120B" w:rsidRDefault="0082120B" w:rsidP="002B7576"/>
    <w:p w14:paraId="7DA89C5B" w14:textId="77777777" w:rsidR="00C301B4" w:rsidRPr="00C301B4" w:rsidRDefault="00C301B4" w:rsidP="002B7576"/>
    <w:sectPr w:rsidR="00C301B4" w:rsidRPr="00C301B4" w:rsidSect="00C301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E3FC4B8-F750-4459-B37D-6F04E0BFF09A}"/>
    <w:embedBold r:id="rId2" w:fontKey="{9CFE8BAE-1266-441E-9E24-2FB2128D63F1}"/>
    <w:embedItalic r:id="rId3" w:fontKey="{366A451A-431B-40DB-AA17-23CFB6160BE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21CAF36F-8794-4579-80AA-E9E62708CC31}"/>
    <w:embedItalic r:id="rId5" w:fontKey="{130FB2B4-37B8-495E-9949-2FBF20ACF7C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D7825CF4-6F26-436E-B8CA-8088ECE6062D}"/>
    <w:embedItalic r:id="rId7" w:fontKey="{CFF87111-8E24-4215-95C1-9A91FF03E24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CD697A1A-E184-4353-90BB-98941CAFE06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77A1C"/>
    <w:multiLevelType w:val="hybridMultilevel"/>
    <w:tmpl w:val="652A7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94A8C"/>
    <w:multiLevelType w:val="hybridMultilevel"/>
    <w:tmpl w:val="72FC9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E6FB8"/>
    <w:multiLevelType w:val="hybridMultilevel"/>
    <w:tmpl w:val="E454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68263">
    <w:abstractNumId w:val="2"/>
  </w:num>
  <w:num w:numId="2" w16cid:durableId="96872795">
    <w:abstractNumId w:val="0"/>
  </w:num>
  <w:num w:numId="3" w16cid:durableId="1977492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535"/>
    <w:rsid w:val="000C6535"/>
    <w:rsid w:val="002B7576"/>
    <w:rsid w:val="007F6532"/>
    <w:rsid w:val="0082120B"/>
    <w:rsid w:val="008564FF"/>
    <w:rsid w:val="008612FA"/>
    <w:rsid w:val="008E0E7D"/>
    <w:rsid w:val="00914654"/>
    <w:rsid w:val="009E4977"/>
    <w:rsid w:val="009F396C"/>
    <w:rsid w:val="00A012CD"/>
    <w:rsid w:val="00AB1F72"/>
    <w:rsid w:val="00B00CA7"/>
    <w:rsid w:val="00B01A23"/>
    <w:rsid w:val="00C301B4"/>
    <w:rsid w:val="00D67B90"/>
    <w:rsid w:val="00F0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470C3"/>
  <w15:chartTrackingRefBased/>
  <w15:docId w15:val="{D889A966-5D98-43E4-B23A-B52449D0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576"/>
    <w:pPr>
      <w:ind w:left="360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12FA"/>
    <w:pPr>
      <w:keepNext/>
      <w:keepLines/>
      <w:spacing w:before="240"/>
      <w:outlineLvl w:val="0"/>
    </w:pPr>
    <w:rPr>
      <w:rFonts w:eastAsiaTheme="majorEastAsia" w:cstheme="majorBidi"/>
      <w:color w:val="0F4761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576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1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1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1B4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1B4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2FA"/>
    <w:rPr>
      <w:rFonts w:ascii="Arial" w:eastAsiaTheme="majorEastAsia" w:hAnsi="Arial" w:cstheme="majorBidi"/>
      <w:color w:val="0F4761" w:themeColor="accent1" w:themeShade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7576"/>
    <w:rPr>
      <w:rFonts w:ascii="Arial" w:eastAsiaTheme="majorEastAsia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1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1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1B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1B4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0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1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sons\Downloads\Colonie%20Library%20Crossword%20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Colonie Library Crossword 6.dotx</Template>
  <TotalTime>15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Colonie Library Crossword #6</vt:lpstr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Colonie Library Crossword #12 Answer Key</dc:title>
  <dc:subject/>
  <dc:creator>Wilson, Sarah J</dc:creator>
  <cp:keywords/>
  <dc:description/>
  <cp:lastModifiedBy>Wilson, Sarah J</cp:lastModifiedBy>
  <cp:revision>2</cp:revision>
  <dcterms:created xsi:type="dcterms:W3CDTF">2026-06-03T13:10:00Z</dcterms:created>
  <dcterms:modified xsi:type="dcterms:W3CDTF">2026-06-03T13:25:00Z</dcterms:modified>
</cp:coreProperties>
</file>