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E3D44" w14:textId="44C237A7" w:rsidR="00AB1F72" w:rsidRDefault="00C301B4" w:rsidP="002B7576">
      <w:pPr>
        <w:pStyle w:val="Heading1"/>
      </w:pPr>
      <w:proofErr w:type="spellStart"/>
      <w:r>
        <w:t>Colonie</w:t>
      </w:r>
      <w:proofErr w:type="spellEnd"/>
      <w:r>
        <w:t xml:space="preserve"> Library Crossword #</w:t>
      </w:r>
      <w:r w:rsidR="00290AF3">
        <w:t>13</w:t>
      </w:r>
      <w:r>
        <w:t xml:space="preserve"> – Answer Key</w:t>
      </w:r>
    </w:p>
    <w:p w14:paraId="05D14A79" w14:textId="77777777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4922C598" w14:textId="73C00C4C" w:rsidR="00C301B4" w:rsidRDefault="00C301B4" w:rsidP="002B7576">
      <w:r w:rsidRPr="00C301B4">
        <w:t>1.</w:t>
      </w:r>
      <w:r>
        <w:t xml:space="preserve"> </w:t>
      </w:r>
      <w:r w:rsidR="00901AF7">
        <w:t>CDS</w:t>
      </w:r>
    </w:p>
    <w:p w14:paraId="5603368D" w14:textId="4A604DD5" w:rsidR="00C301B4" w:rsidRDefault="00901AF7" w:rsidP="002B7576">
      <w:r>
        <w:t>4</w:t>
      </w:r>
      <w:r w:rsidR="00C301B4">
        <w:t xml:space="preserve">. </w:t>
      </w:r>
      <w:r>
        <w:t>EMMA</w:t>
      </w:r>
    </w:p>
    <w:p w14:paraId="5450B35C" w14:textId="6AB2165A" w:rsidR="00C301B4" w:rsidRDefault="00901AF7" w:rsidP="002B7576">
      <w:r>
        <w:t>8</w:t>
      </w:r>
      <w:r w:rsidR="00C301B4">
        <w:t xml:space="preserve">. </w:t>
      </w:r>
      <w:r>
        <w:t>ILAY</w:t>
      </w:r>
    </w:p>
    <w:p w14:paraId="36FDBF18" w14:textId="77F3D63E" w:rsidR="00C301B4" w:rsidRDefault="00901AF7" w:rsidP="002B7576">
      <w:r>
        <w:t>9</w:t>
      </w:r>
      <w:r w:rsidR="00C301B4">
        <w:t xml:space="preserve">. </w:t>
      </w:r>
      <w:r>
        <w:t>LAOS</w:t>
      </w:r>
    </w:p>
    <w:p w14:paraId="3F98BA0F" w14:textId="37BD1429" w:rsidR="00C301B4" w:rsidRDefault="00C301B4" w:rsidP="002B7576">
      <w:r>
        <w:t>1</w:t>
      </w:r>
      <w:r w:rsidR="00901AF7">
        <w:t>0</w:t>
      </w:r>
      <w:r>
        <w:t xml:space="preserve">. </w:t>
      </w:r>
      <w:r w:rsidR="00901AF7">
        <w:t>ORSO</w:t>
      </w:r>
    </w:p>
    <w:p w14:paraId="6126B015" w14:textId="3EC327E0" w:rsidR="00C301B4" w:rsidRDefault="00C301B4" w:rsidP="002B7576">
      <w:r>
        <w:t>1</w:t>
      </w:r>
      <w:r w:rsidR="00901AF7">
        <w:t>4</w:t>
      </w:r>
      <w:r>
        <w:t xml:space="preserve">. </w:t>
      </w:r>
      <w:r w:rsidR="00901AF7">
        <w:t>TUESDAYWALKING</w:t>
      </w:r>
    </w:p>
    <w:p w14:paraId="243DFF48" w14:textId="38C146ED" w:rsidR="00C301B4" w:rsidRDefault="00C301B4" w:rsidP="002B7576">
      <w:r>
        <w:t xml:space="preserve">17. </w:t>
      </w:r>
      <w:r w:rsidR="00901AF7">
        <w:t>HED</w:t>
      </w:r>
    </w:p>
    <w:p w14:paraId="797724FA" w14:textId="1D88BCE5" w:rsidR="00C301B4" w:rsidRDefault="00C301B4" w:rsidP="002B7576">
      <w:r>
        <w:t xml:space="preserve">18. </w:t>
      </w:r>
      <w:r w:rsidR="00901AF7">
        <w:t>OPA</w:t>
      </w:r>
    </w:p>
    <w:p w14:paraId="6AD27105" w14:textId="109E1B4A" w:rsidR="00C301B4" w:rsidRDefault="00901AF7" w:rsidP="002B7576">
      <w:r>
        <w:t>19</w:t>
      </w:r>
      <w:r w:rsidR="00C301B4">
        <w:t xml:space="preserve">. </w:t>
      </w:r>
      <w:r>
        <w:t>OSCAR</w:t>
      </w:r>
    </w:p>
    <w:p w14:paraId="2646C3BB" w14:textId="0451A4CA" w:rsidR="00C301B4" w:rsidRDefault="00C301B4" w:rsidP="002B7576">
      <w:r>
        <w:t>2</w:t>
      </w:r>
      <w:r w:rsidR="00901AF7">
        <w:t>0</w:t>
      </w:r>
      <w:r>
        <w:t xml:space="preserve">. </w:t>
      </w:r>
      <w:r w:rsidR="00901AF7">
        <w:t>ALAMOS</w:t>
      </w:r>
    </w:p>
    <w:p w14:paraId="03CF9A9B" w14:textId="784A7591" w:rsidR="00C301B4" w:rsidRDefault="00C301B4" w:rsidP="002B7576">
      <w:r>
        <w:t>2</w:t>
      </w:r>
      <w:r w:rsidR="00901AF7">
        <w:t>2</w:t>
      </w:r>
      <w:r>
        <w:t xml:space="preserve">. </w:t>
      </w:r>
      <w:r w:rsidR="00901AF7">
        <w:t>F</w:t>
      </w:r>
      <w:r>
        <w:t>RY</w:t>
      </w:r>
    </w:p>
    <w:p w14:paraId="4E6ACC3A" w14:textId="23B0F387" w:rsidR="00C301B4" w:rsidRDefault="00C301B4" w:rsidP="002B7576">
      <w:r>
        <w:t>2</w:t>
      </w:r>
      <w:r w:rsidR="00901AF7">
        <w:t>4</w:t>
      </w:r>
      <w:r>
        <w:t xml:space="preserve">. </w:t>
      </w:r>
      <w:r w:rsidR="00901AF7">
        <w:t>ERE</w:t>
      </w:r>
    </w:p>
    <w:p w14:paraId="7229B571" w14:textId="4BFCF52E" w:rsidR="00C301B4" w:rsidRDefault="00C301B4" w:rsidP="002B7576">
      <w:r>
        <w:t>2</w:t>
      </w:r>
      <w:r w:rsidR="00901AF7">
        <w:t>5</w:t>
      </w:r>
      <w:r>
        <w:t xml:space="preserve">. </w:t>
      </w:r>
      <w:r w:rsidR="00901AF7">
        <w:t>CELINE</w:t>
      </w:r>
    </w:p>
    <w:p w14:paraId="4522B13A" w14:textId="3170AA28" w:rsidR="0082120B" w:rsidRDefault="00901AF7" w:rsidP="002B7576">
      <w:r>
        <w:t>26</w:t>
      </w:r>
      <w:r w:rsidR="0082120B">
        <w:t xml:space="preserve">. </w:t>
      </w:r>
      <w:r>
        <w:t>LEAGUES</w:t>
      </w:r>
    </w:p>
    <w:p w14:paraId="5EF5DD9A" w14:textId="6A97F695" w:rsidR="0082120B" w:rsidRDefault="0079528A" w:rsidP="002B7576">
      <w:r>
        <w:t>28</w:t>
      </w:r>
      <w:r w:rsidR="0082120B">
        <w:t xml:space="preserve">. </w:t>
      </w:r>
      <w:r>
        <w:t>ASURE</w:t>
      </w:r>
    </w:p>
    <w:p w14:paraId="19434D7E" w14:textId="718431BC" w:rsidR="0082120B" w:rsidRDefault="0079528A" w:rsidP="002B7576">
      <w:r>
        <w:t>29</w:t>
      </w:r>
      <w:r w:rsidR="0082120B">
        <w:t xml:space="preserve">. </w:t>
      </w:r>
      <w:r>
        <w:t>WALLE</w:t>
      </w:r>
    </w:p>
    <w:p w14:paraId="46008781" w14:textId="4C67DA90" w:rsidR="0082120B" w:rsidRDefault="0082120B" w:rsidP="002B7576">
      <w:r>
        <w:t>3</w:t>
      </w:r>
      <w:r w:rsidR="0079528A">
        <w:t>0</w:t>
      </w:r>
      <w:r>
        <w:t xml:space="preserve">. </w:t>
      </w:r>
      <w:r w:rsidR="0079528A">
        <w:t>SSA</w:t>
      </w:r>
    </w:p>
    <w:p w14:paraId="1D5B4A90" w14:textId="29688AD5" w:rsidR="0082120B" w:rsidRDefault="0082120B" w:rsidP="002B7576">
      <w:r>
        <w:t>3</w:t>
      </w:r>
      <w:r w:rsidR="0079528A">
        <w:t>1</w:t>
      </w:r>
      <w:r>
        <w:t xml:space="preserve">. </w:t>
      </w:r>
      <w:r w:rsidR="0079528A">
        <w:t>RBI</w:t>
      </w:r>
    </w:p>
    <w:p w14:paraId="524842F7" w14:textId="526821EA" w:rsidR="0082120B" w:rsidRDefault="0079528A" w:rsidP="002B7576">
      <w:r>
        <w:t>32</w:t>
      </w:r>
      <w:r w:rsidR="0082120B">
        <w:t xml:space="preserve">. </w:t>
      </w:r>
      <w:r>
        <w:t>NAP</w:t>
      </w:r>
    </w:p>
    <w:p w14:paraId="393DD09A" w14:textId="43EDA7FA" w:rsidR="0082120B" w:rsidRDefault="0079528A" w:rsidP="002B7576">
      <w:r>
        <w:t>35</w:t>
      </w:r>
      <w:r w:rsidR="0082120B">
        <w:t xml:space="preserve">. </w:t>
      </w:r>
      <w:r>
        <w:t>FBI</w:t>
      </w:r>
    </w:p>
    <w:p w14:paraId="137879BE" w14:textId="67EE7CE7" w:rsidR="0082120B" w:rsidRDefault="0079528A" w:rsidP="002B7576">
      <w:r>
        <w:t>37</w:t>
      </w:r>
      <w:r w:rsidR="0082120B">
        <w:t xml:space="preserve">. </w:t>
      </w:r>
      <w:r>
        <w:t>CARRE</w:t>
      </w:r>
    </w:p>
    <w:p w14:paraId="0FE320AE" w14:textId="4EC93252" w:rsidR="0082120B" w:rsidRPr="002B7576" w:rsidRDefault="0079528A" w:rsidP="002B7576">
      <w:r>
        <w:t>39</w:t>
      </w:r>
      <w:r w:rsidR="0082120B" w:rsidRPr="002B7576">
        <w:t xml:space="preserve">. </w:t>
      </w:r>
      <w:r>
        <w:t>BFG</w:t>
      </w:r>
    </w:p>
    <w:p w14:paraId="17695E99" w14:textId="1E5D42E0" w:rsidR="0082120B" w:rsidRDefault="0082120B" w:rsidP="002B7576">
      <w:r>
        <w:t>4</w:t>
      </w:r>
      <w:r w:rsidR="0079528A">
        <w:t>2</w:t>
      </w:r>
      <w:r>
        <w:t xml:space="preserve">. </w:t>
      </w:r>
      <w:r w:rsidR="0079528A">
        <w:t>LATE</w:t>
      </w:r>
    </w:p>
    <w:p w14:paraId="405ECD94" w14:textId="36719034" w:rsidR="0082120B" w:rsidRDefault="0082120B" w:rsidP="002B7576">
      <w:r>
        <w:t>4</w:t>
      </w:r>
      <w:r w:rsidR="0079528A">
        <w:t>4</w:t>
      </w:r>
      <w:r>
        <w:t xml:space="preserve">. </w:t>
      </w:r>
      <w:r w:rsidR="0079528A">
        <w:t>NEIGH</w:t>
      </w:r>
    </w:p>
    <w:p w14:paraId="100170DF" w14:textId="7050B616" w:rsidR="0082120B" w:rsidRDefault="0082120B" w:rsidP="002B7576">
      <w:r>
        <w:t>4</w:t>
      </w:r>
      <w:r w:rsidR="0079528A">
        <w:t>6</w:t>
      </w:r>
      <w:r>
        <w:t>. A</w:t>
      </w:r>
      <w:r w:rsidR="0079528A">
        <w:t>IL</w:t>
      </w:r>
    </w:p>
    <w:p w14:paraId="2253E724" w14:textId="0CEB1B9A" w:rsidR="0082120B" w:rsidRDefault="0079528A" w:rsidP="002B7576">
      <w:r>
        <w:t>47</w:t>
      </w:r>
      <w:r w:rsidR="0082120B">
        <w:t xml:space="preserve">. </w:t>
      </w:r>
      <w:r>
        <w:t>ORIGIN</w:t>
      </w:r>
    </w:p>
    <w:p w14:paraId="07D7188A" w14:textId="7D942621" w:rsidR="0082120B" w:rsidRDefault="0079528A" w:rsidP="002B7576">
      <w:r>
        <w:t>49</w:t>
      </w:r>
      <w:r w:rsidR="0082120B">
        <w:t>. AL</w:t>
      </w:r>
      <w:r>
        <w:t>O</w:t>
      </w:r>
    </w:p>
    <w:p w14:paraId="61D50C0B" w14:textId="7A9D46E6" w:rsidR="0082120B" w:rsidRDefault="0082120B" w:rsidP="002B7576">
      <w:r>
        <w:t>5</w:t>
      </w:r>
      <w:r w:rsidR="0079528A">
        <w:t>0</w:t>
      </w:r>
      <w:r>
        <w:t xml:space="preserve">. </w:t>
      </w:r>
      <w:r w:rsidR="0079528A">
        <w:t>SLEEPINGMURDER</w:t>
      </w:r>
    </w:p>
    <w:p w14:paraId="453BFEC0" w14:textId="43A958CF" w:rsidR="0082120B" w:rsidRDefault="0082120B" w:rsidP="002B7576">
      <w:r>
        <w:lastRenderedPageBreak/>
        <w:t>5</w:t>
      </w:r>
      <w:r w:rsidR="0079528A">
        <w:t>3</w:t>
      </w:r>
      <w:r>
        <w:t>. S</w:t>
      </w:r>
      <w:r w:rsidR="0079528A">
        <w:t>LAYS</w:t>
      </w:r>
    </w:p>
    <w:p w14:paraId="29A8F626" w14:textId="3B185E85" w:rsidR="0082120B" w:rsidRDefault="0079528A" w:rsidP="002B7576">
      <w:r>
        <w:t>54</w:t>
      </w:r>
      <w:r w:rsidR="0082120B">
        <w:t xml:space="preserve">. </w:t>
      </w:r>
      <w:r>
        <w:t>GOSLING</w:t>
      </w:r>
    </w:p>
    <w:p w14:paraId="51F7E6F2" w14:textId="62412D5D" w:rsidR="0082120B" w:rsidRDefault="0079528A" w:rsidP="002B7576">
      <w:r>
        <w:t>55</w:t>
      </w:r>
      <w:r w:rsidR="0082120B">
        <w:t xml:space="preserve">. </w:t>
      </w:r>
      <w:r>
        <w:t>SME</w:t>
      </w:r>
    </w:p>
    <w:p w14:paraId="2E63B545" w14:textId="25ADA45D" w:rsidR="0082120B" w:rsidRDefault="0079528A" w:rsidP="002B7576">
      <w:r>
        <w:t>56</w:t>
      </w:r>
      <w:r w:rsidR="0082120B">
        <w:t xml:space="preserve">. </w:t>
      </w:r>
      <w:r>
        <w:t>NOSHES</w:t>
      </w:r>
    </w:p>
    <w:p w14:paraId="54390633" w14:textId="77777777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2AAFC3AC" w14:textId="6E67B012" w:rsidR="0082120B" w:rsidRDefault="002B7576" w:rsidP="002B7576">
      <w:r>
        <w:t xml:space="preserve">1. </w:t>
      </w:r>
      <w:r w:rsidR="0079528A">
        <w:t>CLUELESS</w:t>
      </w:r>
    </w:p>
    <w:p w14:paraId="33F25B9A" w14:textId="07331DED" w:rsidR="002B7576" w:rsidRDefault="002B7576" w:rsidP="002B7576">
      <w:r>
        <w:t xml:space="preserve">2. </w:t>
      </w:r>
      <w:r w:rsidR="0079528A">
        <w:t>DAEDALUS</w:t>
      </w:r>
    </w:p>
    <w:p w14:paraId="73B0ECAC" w14:textId="6E12F87F" w:rsidR="002B7576" w:rsidRDefault="002B7576" w:rsidP="002B7576">
      <w:r>
        <w:t xml:space="preserve">3. </w:t>
      </w:r>
      <w:r w:rsidR="0079528A">
        <w:t>SYS</w:t>
      </w:r>
    </w:p>
    <w:p w14:paraId="6574787F" w14:textId="7A948D18" w:rsidR="002B7576" w:rsidRDefault="002B7576" w:rsidP="002B7576">
      <w:r>
        <w:t xml:space="preserve">4. </w:t>
      </w:r>
      <w:r w:rsidR="0079528A">
        <w:t>ELAPSE</w:t>
      </w:r>
    </w:p>
    <w:p w14:paraId="403F7D46" w14:textId="7D254DE2" w:rsidR="002B7576" w:rsidRDefault="002B7576" w:rsidP="002B7576">
      <w:r>
        <w:t xml:space="preserve">5. </w:t>
      </w:r>
      <w:r w:rsidR="0079528A">
        <w:t>MAYA</w:t>
      </w:r>
    </w:p>
    <w:p w14:paraId="5EB5B7CD" w14:textId="1AA208D1" w:rsidR="002B7576" w:rsidRDefault="002B7576" w:rsidP="002B7576">
      <w:r>
        <w:t xml:space="preserve">6. </w:t>
      </w:r>
      <w:r w:rsidR="00D20158">
        <w:t>MOW</w:t>
      </w:r>
    </w:p>
    <w:p w14:paraId="7C591759" w14:textId="269349A4" w:rsidR="002B7576" w:rsidRDefault="002B7576" w:rsidP="002B7576">
      <w:r>
        <w:t xml:space="preserve">7. </w:t>
      </w:r>
      <w:r w:rsidR="00D20158">
        <w:t>ASA</w:t>
      </w:r>
    </w:p>
    <w:p w14:paraId="00E1B669" w14:textId="4776C5AE" w:rsidR="002B7576" w:rsidRDefault="002B7576" w:rsidP="002B7576">
      <w:r>
        <w:t xml:space="preserve">8. </w:t>
      </w:r>
      <w:r w:rsidR="00D20158">
        <w:t>ITHACA</w:t>
      </w:r>
    </w:p>
    <w:p w14:paraId="6E1F7E08" w14:textId="77777777" w:rsidR="002B7576" w:rsidRDefault="002B7576" w:rsidP="002B7576">
      <w:r>
        <w:t>9. WATCH</w:t>
      </w:r>
    </w:p>
    <w:p w14:paraId="4932F956" w14:textId="7248F8A2" w:rsidR="002B7576" w:rsidRDefault="002B7576" w:rsidP="002B7576">
      <w:r>
        <w:t xml:space="preserve">10. </w:t>
      </w:r>
      <w:r w:rsidR="00D20158">
        <w:t>OKS</w:t>
      </w:r>
    </w:p>
    <w:p w14:paraId="439423FF" w14:textId="337D3B4C" w:rsidR="002B7576" w:rsidRDefault="002B7576" w:rsidP="002B7576">
      <w:r>
        <w:t xml:space="preserve">11. </w:t>
      </w:r>
      <w:r w:rsidR="00D20158">
        <w:t>RICEU</w:t>
      </w:r>
    </w:p>
    <w:p w14:paraId="2535B99E" w14:textId="0920220E" w:rsidR="002B7576" w:rsidRDefault="002B7576" w:rsidP="002B7576">
      <w:r>
        <w:t xml:space="preserve">12. </w:t>
      </w:r>
      <w:r w:rsidR="00D20158">
        <w:t>SNARE</w:t>
      </w:r>
    </w:p>
    <w:p w14:paraId="191E9CEC" w14:textId="2E513910" w:rsidR="002B7576" w:rsidRDefault="002B7576" w:rsidP="002B7576">
      <w:r>
        <w:t>1</w:t>
      </w:r>
      <w:r w:rsidR="00D20158">
        <w:t>3</w:t>
      </w:r>
      <w:r>
        <w:t xml:space="preserve">. </w:t>
      </w:r>
      <w:r w:rsidR="00D20158">
        <w:t>OGRES</w:t>
      </w:r>
    </w:p>
    <w:p w14:paraId="4676B7E4" w14:textId="216ABCDC" w:rsidR="002B7576" w:rsidRDefault="002B7576" w:rsidP="002B7576">
      <w:r>
        <w:t>1</w:t>
      </w:r>
      <w:r w:rsidR="00D20158">
        <w:t>5</w:t>
      </w:r>
      <w:r>
        <w:t xml:space="preserve">. </w:t>
      </w:r>
      <w:r w:rsidR="00D20158">
        <w:t>DOONE</w:t>
      </w:r>
    </w:p>
    <w:p w14:paraId="53797B78" w14:textId="444926B7" w:rsidR="002B7576" w:rsidRDefault="00D20158" w:rsidP="002B7576">
      <w:r>
        <w:t>16</w:t>
      </w:r>
      <w:r w:rsidR="002B7576">
        <w:t xml:space="preserve">. </w:t>
      </w:r>
      <w:r>
        <w:t>FAITHFUL</w:t>
      </w:r>
    </w:p>
    <w:p w14:paraId="76829C08" w14:textId="7FC444E5" w:rsidR="002B7576" w:rsidRDefault="002B7576" w:rsidP="002B7576">
      <w:r>
        <w:t>2</w:t>
      </w:r>
      <w:r w:rsidR="00D20158">
        <w:t>1</w:t>
      </w:r>
      <w:r>
        <w:t xml:space="preserve">. </w:t>
      </w:r>
      <w:r w:rsidR="00D20158">
        <w:t>MIRA</w:t>
      </w:r>
    </w:p>
    <w:p w14:paraId="0BA8DF43" w14:textId="7544CEAF" w:rsidR="002B7576" w:rsidRDefault="002B7576" w:rsidP="002B7576">
      <w:r>
        <w:t>2</w:t>
      </w:r>
      <w:r w:rsidR="00D20158">
        <w:t>2</w:t>
      </w:r>
      <w:r>
        <w:t xml:space="preserve">. </w:t>
      </w:r>
      <w:r w:rsidR="00D20158">
        <w:t>FLAB</w:t>
      </w:r>
    </w:p>
    <w:p w14:paraId="6889C6A8" w14:textId="5640EF18" w:rsidR="002B7576" w:rsidRDefault="002B7576" w:rsidP="002B7576">
      <w:r>
        <w:t>2</w:t>
      </w:r>
      <w:r w:rsidR="00D20158">
        <w:t>3</w:t>
      </w:r>
      <w:r>
        <w:t xml:space="preserve">. </w:t>
      </w:r>
      <w:r w:rsidR="00D20158">
        <w:t>RELIC</w:t>
      </w:r>
    </w:p>
    <w:p w14:paraId="08971984" w14:textId="13139265" w:rsidR="002B7576" w:rsidRDefault="002B7576" w:rsidP="002B7576">
      <w:r>
        <w:t>2</w:t>
      </w:r>
      <w:r w:rsidR="00D20158">
        <w:t>7</w:t>
      </w:r>
      <w:r>
        <w:t xml:space="preserve">. </w:t>
      </w:r>
      <w:r w:rsidR="00D20158">
        <w:t>GENRE</w:t>
      </w:r>
    </w:p>
    <w:p w14:paraId="27BA8172" w14:textId="26AC5FC6" w:rsidR="002B7576" w:rsidRDefault="002B7576" w:rsidP="002B7576">
      <w:r>
        <w:t xml:space="preserve">29. </w:t>
      </w:r>
      <w:r w:rsidR="00D20158">
        <w:t>WRITING</w:t>
      </w:r>
    </w:p>
    <w:p w14:paraId="3904B780" w14:textId="55C1EE80" w:rsidR="002B7576" w:rsidRDefault="002B7576" w:rsidP="002B7576">
      <w:r>
        <w:t>3</w:t>
      </w:r>
      <w:r w:rsidR="00D20158">
        <w:t>3</w:t>
      </w:r>
      <w:r>
        <w:t xml:space="preserve">. </w:t>
      </w:r>
      <w:r w:rsidR="00D20158">
        <w:t>ARIADNE</w:t>
      </w:r>
    </w:p>
    <w:p w14:paraId="7CB35531" w14:textId="56C5700B" w:rsidR="002B7576" w:rsidRDefault="002B7576" w:rsidP="002B7576">
      <w:r>
        <w:t xml:space="preserve">34. </w:t>
      </w:r>
      <w:r w:rsidR="00D20158">
        <w:t>PEGLEGS</w:t>
      </w:r>
    </w:p>
    <w:p w14:paraId="06D838B5" w14:textId="66A1C490" w:rsidR="002B7576" w:rsidRDefault="002B7576" w:rsidP="002B7576">
      <w:r>
        <w:t xml:space="preserve">35. </w:t>
      </w:r>
      <w:r w:rsidR="00D20158">
        <w:t>FLOPS</w:t>
      </w:r>
    </w:p>
    <w:p w14:paraId="30042DA1" w14:textId="0944ED1E" w:rsidR="00914654" w:rsidRDefault="00914654" w:rsidP="002B7576">
      <w:r>
        <w:t xml:space="preserve">36. </w:t>
      </w:r>
      <w:r w:rsidR="00D20158">
        <w:t>BARI</w:t>
      </w:r>
    </w:p>
    <w:p w14:paraId="2B5743F8" w14:textId="76FD4531" w:rsidR="00914654" w:rsidRDefault="00914654" w:rsidP="002B7576">
      <w:r>
        <w:t xml:space="preserve">38. </w:t>
      </w:r>
      <w:r w:rsidR="00D20158">
        <w:t>ANNULS</w:t>
      </w:r>
    </w:p>
    <w:p w14:paraId="4DD749B3" w14:textId="1062A3C0" w:rsidR="00914654" w:rsidRDefault="00914654" w:rsidP="002B7576">
      <w:r>
        <w:lastRenderedPageBreak/>
        <w:t xml:space="preserve">39. </w:t>
      </w:r>
      <w:r w:rsidR="00D20158">
        <w:t>BASS</w:t>
      </w:r>
    </w:p>
    <w:p w14:paraId="5733323D" w14:textId="14EE3EC8" w:rsidR="00914654" w:rsidRDefault="00914654" w:rsidP="002B7576">
      <w:r>
        <w:t>4</w:t>
      </w:r>
      <w:r w:rsidR="00D20158">
        <w:t>0</w:t>
      </w:r>
      <w:r>
        <w:t xml:space="preserve">. </w:t>
      </w:r>
      <w:r w:rsidR="00D20158">
        <w:t>FILLS</w:t>
      </w:r>
    </w:p>
    <w:p w14:paraId="621B42AC" w14:textId="360C720A" w:rsidR="00914654" w:rsidRDefault="00914654" w:rsidP="002B7576">
      <w:r>
        <w:t>4</w:t>
      </w:r>
      <w:r w:rsidR="00D20158">
        <w:t>1</w:t>
      </w:r>
      <w:r>
        <w:t xml:space="preserve">. </w:t>
      </w:r>
      <w:r w:rsidR="00D20158">
        <w:t>GLEAM</w:t>
      </w:r>
    </w:p>
    <w:p w14:paraId="4AD9ABA2" w14:textId="10FED9B8" w:rsidR="00914654" w:rsidRDefault="00914654" w:rsidP="002B7576">
      <w:r>
        <w:t>4</w:t>
      </w:r>
      <w:r w:rsidR="00D20158">
        <w:t>3</w:t>
      </w:r>
      <w:r>
        <w:t xml:space="preserve">. </w:t>
      </w:r>
      <w:r w:rsidR="00D20158">
        <w:t>EGGON</w:t>
      </w:r>
    </w:p>
    <w:p w14:paraId="1B9A35F4" w14:textId="1A7E8D71" w:rsidR="00914654" w:rsidRDefault="00914654" w:rsidP="002B7576">
      <w:r>
        <w:t>4</w:t>
      </w:r>
      <w:r w:rsidR="00D20158">
        <w:t>5</w:t>
      </w:r>
      <w:r>
        <w:t xml:space="preserve">. </w:t>
      </w:r>
      <w:r w:rsidR="00D20158">
        <w:t>HOR</w:t>
      </w:r>
    </w:p>
    <w:p w14:paraId="06148BCA" w14:textId="02CC3A8D" w:rsidR="00914654" w:rsidRDefault="00D20158" w:rsidP="002B7576">
      <w:r>
        <w:t>48</w:t>
      </w:r>
      <w:r w:rsidR="00914654">
        <w:t xml:space="preserve">. </w:t>
      </w:r>
      <w:r>
        <w:t>IMSO</w:t>
      </w:r>
    </w:p>
    <w:p w14:paraId="5D43760F" w14:textId="23683909" w:rsidR="00914654" w:rsidRDefault="00914654" w:rsidP="002B7576">
      <w:r>
        <w:t>51. E</w:t>
      </w:r>
      <w:r w:rsidR="00D20158">
        <w:t>YE</w:t>
      </w:r>
    </w:p>
    <w:p w14:paraId="001507B4" w14:textId="6ED4006A" w:rsidR="00914654" w:rsidRDefault="00914654" w:rsidP="002B7576">
      <w:r>
        <w:t>5</w:t>
      </w:r>
      <w:r w:rsidR="00D20158">
        <w:t>2</w:t>
      </w:r>
      <w:r>
        <w:t xml:space="preserve">. </w:t>
      </w:r>
      <w:r w:rsidR="00D20158">
        <w:t>RIH</w:t>
      </w:r>
    </w:p>
    <w:p w14:paraId="4B3EB534" w14:textId="77777777" w:rsidR="0082120B" w:rsidRPr="0082120B" w:rsidRDefault="0082120B" w:rsidP="002B7576"/>
    <w:p w14:paraId="3FBA57CB" w14:textId="77777777" w:rsidR="00C301B4" w:rsidRPr="00C301B4" w:rsidRDefault="00C301B4" w:rsidP="002B7576"/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2DBCE76-99DC-4F7F-8F09-0F3B6432C291}"/>
    <w:embedBold r:id="rId2" w:fontKey="{21920176-DE33-470C-A1C0-0888AE8951F0}"/>
    <w:embedItalic r:id="rId3" w:fontKey="{77099FCE-CF84-4553-9327-3169B8D8DB5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20D8F470-EDB0-4441-8F43-194A6D75E466}"/>
    <w:embedItalic r:id="rId5" w:fontKey="{9E59BF0F-26DC-4CD5-8000-D042B23B33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3729D534-EC6A-4865-BD3E-7BA2363C5E19}"/>
    <w:embedItalic r:id="rId7" w:fontKey="{A0658815-385B-489C-83D5-4BC92C3032B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1CDBD3BF-1117-4D97-AB27-1152668DAF2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F3"/>
    <w:rsid w:val="000037A5"/>
    <w:rsid w:val="00290AF3"/>
    <w:rsid w:val="002B7576"/>
    <w:rsid w:val="0079528A"/>
    <w:rsid w:val="007F6532"/>
    <w:rsid w:val="0082120B"/>
    <w:rsid w:val="008564FF"/>
    <w:rsid w:val="008612FA"/>
    <w:rsid w:val="008E0E7D"/>
    <w:rsid w:val="00901AF7"/>
    <w:rsid w:val="00914654"/>
    <w:rsid w:val="009F396C"/>
    <w:rsid w:val="00A012CD"/>
    <w:rsid w:val="00AB1F72"/>
    <w:rsid w:val="00B01A23"/>
    <w:rsid w:val="00C301B4"/>
    <w:rsid w:val="00D2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A0A9C"/>
  <w15:chartTrackingRefBased/>
  <w15:docId w15:val="{B33E1ACE-8B13-4B6C-8405-1DFBAB0A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sons\Downloads\Colonie%20Library%20Crossword%206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Colonie Library Crossword 6 (1).dotx</Template>
  <TotalTime>15</TotalTime>
  <Pages>3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#13 Answer Key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#13 Answer Key</dc:title>
  <dc:subject/>
  <dc:creator>Wilson, Sarah J</dc:creator>
  <cp:keywords/>
  <dc:description/>
  <cp:lastModifiedBy>Wilson, Sarah J</cp:lastModifiedBy>
  <cp:revision>2</cp:revision>
  <dcterms:created xsi:type="dcterms:W3CDTF">2026-06-30T16:22:00Z</dcterms:created>
  <dcterms:modified xsi:type="dcterms:W3CDTF">2026-06-30T16:37:00Z</dcterms:modified>
</cp:coreProperties>
</file>