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7F07F" w14:textId="1D402BAA" w:rsidR="00AB1F72" w:rsidRDefault="00C301B4" w:rsidP="002B7576">
      <w:pPr>
        <w:pStyle w:val="Heading1"/>
      </w:pPr>
      <w:proofErr w:type="spellStart"/>
      <w:r>
        <w:t>Colonie</w:t>
      </w:r>
      <w:proofErr w:type="spellEnd"/>
      <w:r>
        <w:t xml:space="preserve"> Library Crossword #</w:t>
      </w:r>
      <w:r w:rsidR="00E94CDF">
        <w:t>14</w:t>
      </w:r>
      <w:r>
        <w:t xml:space="preserve"> – Answer Key</w:t>
      </w:r>
    </w:p>
    <w:p w14:paraId="62B21BF0" w14:textId="77777777" w:rsidR="00C301B4" w:rsidRPr="00C301B4" w:rsidRDefault="00C301B4" w:rsidP="002B7576">
      <w:pPr>
        <w:pStyle w:val="Heading2"/>
        <w:rPr>
          <w:sz w:val="28"/>
          <w:szCs w:val="28"/>
        </w:rPr>
      </w:pPr>
      <w:r w:rsidRPr="00C301B4">
        <w:t>Across</w:t>
      </w:r>
    </w:p>
    <w:p w14:paraId="65E6C44A" w14:textId="6A038FA5" w:rsidR="00C301B4" w:rsidRDefault="00C301B4" w:rsidP="002B7576">
      <w:r w:rsidRPr="00C301B4">
        <w:t>1.</w:t>
      </w:r>
      <w:r>
        <w:t xml:space="preserve"> </w:t>
      </w:r>
      <w:r w:rsidR="00B12177">
        <w:t>IMS</w:t>
      </w:r>
    </w:p>
    <w:p w14:paraId="61053F9F" w14:textId="4AAF075B" w:rsidR="00C301B4" w:rsidRDefault="00B12177" w:rsidP="002B7576">
      <w:r>
        <w:t>4</w:t>
      </w:r>
      <w:r w:rsidR="00C301B4">
        <w:t xml:space="preserve">. </w:t>
      </w:r>
      <w:r>
        <w:t>BYE</w:t>
      </w:r>
    </w:p>
    <w:p w14:paraId="21669074" w14:textId="4D7F5016" w:rsidR="00C301B4" w:rsidRDefault="00B12177" w:rsidP="002B7576">
      <w:r>
        <w:t>7</w:t>
      </w:r>
      <w:r w:rsidR="00C301B4">
        <w:t xml:space="preserve">. </w:t>
      </w:r>
      <w:r>
        <w:t>CIRCE</w:t>
      </w:r>
    </w:p>
    <w:p w14:paraId="76C075DF" w14:textId="5A184EED" w:rsidR="00C301B4" w:rsidRDefault="00C301B4" w:rsidP="002B7576">
      <w:r>
        <w:t>1</w:t>
      </w:r>
      <w:r w:rsidR="00B12177">
        <w:t>0</w:t>
      </w:r>
      <w:r>
        <w:t xml:space="preserve">. </w:t>
      </w:r>
      <w:r w:rsidR="00B12177">
        <w:t>MAES</w:t>
      </w:r>
    </w:p>
    <w:p w14:paraId="5076F402" w14:textId="79D28776" w:rsidR="00C301B4" w:rsidRDefault="00C301B4" w:rsidP="002B7576">
      <w:r>
        <w:t>1</w:t>
      </w:r>
      <w:r w:rsidR="00B12177">
        <w:t>1</w:t>
      </w:r>
      <w:r>
        <w:t xml:space="preserve">. </w:t>
      </w:r>
      <w:r w:rsidR="00B12177">
        <w:t>SENIORPLANET</w:t>
      </w:r>
    </w:p>
    <w:p w14:paraId="7E7BBE46" w14:textId="597F4FFD" w:rsidR="00C301B4" w:rsidRDefault="00C301B4" w:rsidP="002B7576">
      <w:r>
        <w:t>1</w:t>
      </w:r>
      <w:r w:rsidR="00B12177">
        <w:t>4</w:t>
      </w:r>
      <w:r>
        <w:t>. A</w:t>
      </w:r>
      <w:r w:rsidR="00B12177">
        <w:t>CE</w:t>
      </w:r>
    </w:p>
    <w:p w14:paraId="6C3F838E" w14:textId="3C34D8D7" w:rsidR="00C301B4" w:rsidRDefault="00C301B4" w:rsidP="002B7576">
      <w:r>
        <w:t>1</w:t>
      </w:r>
      <w:r w:rsidR="00B12177">
        <w:t>5</w:t>
      </w:r>
      <w:r>
        <w:t xml:space="preserve">. </w:t>
      </w:r>
      <w:r w:rsidR="00B12177">
        <w:t>BROUHAHA</w:t>
      </w:r>
    </w:p>
    <w:p w14:paraId="5BA6CFCD" w14:textId="41243133" w:rsidR="00C301B4" w:rsidRDefault="00C301B4" w:rsidP="002B7576">
      <w:r>
        <w:t>1</w:t>
      </w:r>
      <w:r w:rsidR="00B12177">
        <w:t>6</w:t>
      </w:r>
      <w:r>
        <w:t xml:space="preserve">. </w:t>
      </w:r>
      <w:r w:rsidR="00B12177">
        <w:t>JURASSIC</w:t>
      </w:r>
    </w:p>
    <w:p w14:paraId="297ED6FF" w14:textId="3E7D754D" w:rsidR="00C301B4" w:rsidRDefault="00B12177" w:rsidP="002B7576">
      <w:r>
        <w:t>18</w:t>
      </w:r>
      <w:r w:rsidR="00C301B4">
        <w:t xml:space="preserve">. </w:t>
      </w:r>
      <w:r>
        <w:t>NAS</w:t>
      </w:r>
    </w:p>
    <w:p w14:paraId="020AC138" w14:textId="5EA850BF" w:rsidR="00C301B4" w:rsidRDefault="00B12177" w:rsidP="002B7576">
      <w:r>
        <w:t>19</w:t>
      </w:r>
      <w:r w:rsidR="00C301B4">
        <w:t xml:space="preserve">. </w:t>
      </w:r>
      <w:r>
        <w:t>ABAB</w:t>
      </w:r>
    </w:p>
    <w:p w14:paraId="71A326E1" w14:textId="448F95FE" w:rsidR="00C301B4" w:rsidRDefault="00C301B4" w:rsidP="002B7576">
      <w:r>
        <w:t>2</w:t>
      </w:r>
      <w:r w:rsidR="00B12177">
        <w:t>0</w:t>
      </w:r>
      <w:r>
        <w:t xml:space="preserve">. </w:t>
      </w:r>
      <w:r w:rsidR="00B12177">
        <w:t>ISAW</w:t>
      </w:r>
    </w:p>
    <w:p w14:paraId="1B178605" w14:textId="1A3D3961" w:rsidR="00C301B4" w:rsidRDefault="00C301B4" w:rsidP="002B7576">
      <w:r>
        <w:t>2</w:t>
      </w:r>
      <w:r w:rsidR="00B12177">
        <w:t>2</w:t>
      </w:r>
      <w:r>
        <w:t xml:space="preserve">. </w:t>
      </w:r>
      <w:r w:rsidR="00B12177">
        <w:t>KELCE</w:t>
      </w:r>
    </w:p>
    <w:p w14:paraId="707D372B" w14:textId="0E982D6E" w:rsidR="00C301B4" w:rsidRDefault="00C301B4" w:rsidP="002B7576">
      <w:r>
        <w:t>2</w:t>
      </w:r>
      <w:r w:rsidR="00B12177">
        <w:t>4</w:t>
      </w:r>
      <w:r>
        <w:t xml:space="preserve">. </w:t>
      </w:r>
      <w:r w:rsidR="00B12177">
        <w:t>HENS</w:t>
      </w:r>
    </w:p>
    <w:p w14:paraId="0EBA6628" w14:textId="7DCCD60E" w:rsidR="0082120B" w:rsidRDefault="00B12177" w:rsidP="002B7576">
      <w:r>
        <w:t>25</w:t>
      </w:r>
      <w:r w:rsidR="0082120B">
        <w:t xml:space="preserve">. </w:t>
      </w:r>
      <w:r>
        <w:t>SIDE</w:t>
      </w:r>
    </w:p>
    <w:p w14:paraId="1FEDD7FC" w14:textId="14C8E31E" w:rsidR="0082120B" w:rsidRDefault="00B12177" w:rsidP="002B7576">
      <w:r>
        <w:t>27</w:t>
      </w:r>
      <w:r w:rsidR="0082120B">
        <w:t xml:space="preserve">. </w:t>
      </w:r>
      <w:r>
        <w:t>OPS</w:t>
      </w:r>
    </w:p>
    <w:p w14:paraId="0283B505" w14:textId="5CA36FCE" w:rsidR="0082120B" w:rsidRDefault="00B12177" w:rsidP="002B7576">
      <w:r>
        <w:t>29</w:t>
      </w:r>
      <w:r w:rsidR="0082120B">
        <w:t xml:space="preserve">. </w:t>
      </w:r>
      <w:r>
        <w:t>JOS</w:t>
      </w:r>
    </w:p>
    <w:p w14:paraId="11C42576" w14:textId="68B867CD" w:rsidR="0082120B" w:rsidRDefault="0082120B" w:rsidP="002B7576">
      <w:r>
        <w:t>3</w:t>
      </w:r>
      <w:r w:rsidR="00B12177">
        <w:t>2</w:t>
      </w:r>
      <w:r>
        <w:t xml:space="preserve">. </w:t>
      </w:r>
      <w:r w:rsidR="00B12177">
        <w:t>SORT</w:t>
      </w:r>
    </w:p>
    <w:p w14:paraId="2CDDCC87" w14:textId="46B27494" w:rsidR="0082120B" w:rsidRDefault="0082120B" w:rsidP="002B7576">
      <w:r>
        <w:t>3</w:t>
      </w:r>
      <w:r w:rsidR="00B12177">
        <w:t>4</w:t>
      </w:r>
      <w:r>
        <w:t xml:space="preserve">. </w:t>
      </w:r>
      <w:r w:rsidR="00B12177">
        <w:t>LAP</w:t>
      </w:r>
    </w:p>
    <w:p w14:paraId="53FC2B69" w14:textId="5DD0E3B3" w:rsidR="0082120B" w:rsidRDefault="00B12177" w:rsidP="002B7576">
      <w:r>
        <w:t>36</w:t>
      </w:r>
      <w:r w:rsidR="0082120B">
        <w:t xml:space="preserve">. </w:t>
      </w:r>
      <w:r>
        <w:t>IPHONEBASICS</w:t>
      </w:r>
    </w:p>
    <w:p w14:paraId="0C1A4938" w14:textId="7206E2E4" w:rsidR="0082120B" w:rsidRDefault="00B12177" w:rsidP="002B7576">
      <w:r>
        <w:t>39</w:t>
      </w:r>
      <w:r w:rsidR="0082120B">
        <w:t xml:space="preserve">. </w:t>
      </w:r>
      <w:r>
        <w:t>MAUVE</w:t>
      </w:r>
    </w:p>
    <w:p w14:paraId="6777964C" w14:textId="005B8B1C" w:rsidR="0082120B" w:rsidRDefault="0082120B" w:rsidP="002B7576">
      <w:r>
        <w:t>4</w:t>
      </w:r>
      <w:r w:rsidR="00B12177">
        <w:t>0</w:t>
      </w:r>
      <w:r>
        <w:t xml:space="preserve">. </w:t>
      </w:r>
      <w:r w:rsidR="00B12177">
        <w:t>SLITHY</w:t>
      </w:r>
    </w:p>
    <w:p w14:paraId="71CDE136" w14:textId="45A37BFB" w:rsidR="0082120B" w:rsidRPr="002B7576" w:rsidRDefault="0082120B" w:rsidP="002B7576">
      <w:r w:rsidRPr="002B7576">
        <w:t>4</w:t>
      </w:r>
      <w:r w:rsidR="00B12177">
        <w:t>1</w:t>
      </w:r>
      <w:r w:rsidRPr="002B7576">
        <w:t xml:space="preserve">. </w:t>
      </w:r>
      <w:r w:rsidR="00B12177">
        <w:t>ALTER</w:t>
      </w:r>
    </w:p>
    <w:p w14:paraId="0245BB46" w14:textId="2F308E4D" w:rsidR="0082120B" w:rsidRDefault="0082120B" w:rsidP="002B7576">
      <w:r>
        <w:t>4</w:t>
      </w:r>
      <w:r w:rsidR="00B12177">
        <w:t>2</w:t>
      </w:r>
      <w:r>
        <w:t xml:space="preserve">. </w:t>
      </w:r>
      <w:r w:rsidR="00B12177">
        <w:t>ESSA</w:t>
      </w:r>
    </w:p>
    <w:p w14:paraId="1483BF7F" w14:textId="0A2DCA05" w:rsidR="0082120B" w:rsidRDefault="0082120B" w:rsidP="00B12177">
      <w:pPr>
        <w:ind w:left="0"/>
      </w:pPr>
    </w:p>
    <w:p w14:paraId="7B668D22" w14:textId="77777777" w:rsidR="0082120B" w:rsidRDefault="0082120B" w:rsidP="002B7576">
      <w:pPr>
        <w:pStyle w:val="Heading2"/>
      </w:pPr>
      <w:r w:rsidRPr="0082120B">
        <w:t>D</w:t>
      </w:r>
      <w:r w:rsidRPr="002B7576">
        <w:t>ow</w:t>
      </w:r>
      <w:r w:rsidRPr="0082120B">
        <w:t>n</w:t>
      </w:r>
    </w:p>
    <w:p w14:paraId="28415574" w14:textId="1A45AED3" w:rsidR="0082120B" w:rsidRDefault="002B7576" w:rsidP="002B7576">
      <w:r>
        <w:t xml:space="preserve">1. </w:t>
      </w:r>
      <w:r w:rsidR="00B57294">
        <w:t>ICECUBE</w:t>
      </w:r>
    </w:p>
    <w:p w14:paraId="6D77FF9B" w14:textId="539350B6" w:rsidR="002B7576" w:rsidRDefault="002B7576" w:rsidP="002B7576">
      <w:r>
        <w:t xml:space="preserve">2. </w:t>
      </w:r>
      <w:r w:rsidR="00B57294">
        <w:t>MINERAL</w:t>
      </w:r>
    </w:p>
    <w:p w14:paraId="2F95CD8D" w14:textId="00E0A207" w:rsidR="002B7576" w:rsidRDefault="002B7576" w:rsidP="002B7576">
      <w:r>
        <w:t xml:space="preserve">3. </w:t>
      </w:r>
      <w:r w:rsidR="00B57294">
        <w:t>SRI</w:t>
      </w:r>
    </w:p>
    <w:p w14:paraId="20FB77F6" w14:textId="4A741AFF" w:rsidR="002B7576" w:rsidRDefault="002B7576" w:rsidP="002B7576">
      <w:r>
        <w:lastRenderedPageBreak/>
        <w:t xml:space="preserve">4. </w:t>
      </w:r>
      <w:r w:rsidR="00B57294">
        <w:t>BANANASPLITS</w:t>
      </w:r>
    </w:p>
    <w:p w14:paraId="6A35D4C2" w14:textId="2909FCC1" w:rsidR="002B7576" w:rsidRDefault="002B7576" w:rsidP="002B7576">
      <w:r>
        <w:t xml:space="preserve">5. </w:t>
      </w:r>
      <w:r w:rsidR="00B57294">
        <w:t>YEEHAW</w:t>
      </w:r>
    </w:p>
    <w:p w14:paraId="2E2FFFC1" w14:textId="4C68650C" w:rsidR="002B7576" w:rsidRDefault="002B7576" w:rsidP="002B7576">
      <w:r>
        <w:t xml:space="preserve">6. </w:t>
      </w:r>
      <w:r w:rsidR="00B57294">
        <w:t>ESTAS</w:t>
      </w:r>
    </w:p>
    <w:p w14:paraId="1BFC3EF3" w14:textId="5CE20483" w:rsidR="002B7576" w:rsidRDefault="002B7576" w:rsidP="002B7576">
      <w:r>
        <w:t xml:space="preserve">8. </w:t>
      </w:r>
      <w:r w:rsidR="00B57294">
        <w:t>COBS</w:t>
      </w:r>
    </w:p>
    <w:p w14:paraId="3707BEF5" w14:textId="3760291F" w:rsidR="002B7576" w:rsidRDefault="002B7576" w:rsidP="002B7576">
      <w:r>
        <w:t xml:space="preserve">9. </w:t>
      </w:r>
      <w:r w:rsidR="00B57294">
        <w:t>ERRS</w:t>
      </w:r>
    </w:p>
    <w:p w14:paraId="3F357CD8" w14:textId="190265CF" w:rsidR="002B7576" w:rsidRDefault="002B7576" w:rsidP="002B7576">
      <w:r>
        <w:t xml:space="preserve">10. </w:t>
      </w:r>
      <w:r w:rsidR="00B57294">
        <w:t>MAH</w:t>
      </w:r>
    </w:p>
    <w:p w14:paraId="02033B05" w14:textId="384A9B9A" w:rsidR="002B7576" w:rsidRDefault="002B7576" w:rsidP="002B7576">
      <w:r>
        <w:t xml:space="preserve">11. </w:t>
      </w:r>
      <w:r w:rsidR="00B57294">
        <w:t>SAJAK</w:t>
      </w:r>
    </w:p>
    <w:p w14:paraId="50FBEC68" w14:textId="40E685B5" w:rsidR="002B7576" w:rsidRDefault="002B7576" w:rsidP="002B7576">
      <w:r>
        <w:t xml:space="preserve">12. </w:t>
      </w:r>
      <w:r w:rsidR="00B57294">
        <w:t>POI</w:t>
      </w:r>
    </w:p>
    <w:p w14:paraId="6BA93775" w14:textId="2C73EC35" w:rsidR="002B7576" w:rsidRDefault="002B7576" w:rsidP="002B7576">
      <w:r>
        <w:t>1</w:t>
      </w:r>
      <w:r w:rsidR="00B57294">
        <w:t>3</w:t>
      </w:r>
      <w:r>
        <w:t xml:space="preserve">. </w:t>
      </w:r>
      <w:r w:rsidR="00B57294">
        <w:t>LUCIE</w:t>
      </w:r>
    </w:p>
    <w:p w14:paraId="55C18701" w14:textId="17CF12B7" w:rsidR="002B7576" w:rsidRDefault="002B7576" w:rsidP="002B7576">
      <w:r>
        <w:t>1</w:t>
      </w:r>
      <w:r w:rsidR="00B57294">
        <w:t>7</w:t>
      </w:r>
      <w:r>
        <w:t xml:space="preserve">. </w:t>
      </w:r>
      <w:r w:rsidR="00B57294">
        <w:t>ABCS</w:t>
      </w:r>
    </w:p>
    <w:p w14:paraId="7C6502CF" w14:textId="0BF10BD3" w:rsidR="002B7576" w:rsidRDefault="002B7576" w:rsidP="002B7576">
      <w:r>
        <w:t>2</w:t>
      </w:r>
      <w:r w:rsidR="00B57294">
        <w:t>1</w:t>
      </w:r>
      <w:r>
        <w:t>. S</w:t>
      </w:r>
      <w:r w:rsidR="00B57294">
        <w:t>NO</w:t>
      </w:r>
    </w:p>
    <w:p w14:paraId="4A29AA0C" w14:textId="04224666" w:rsidR="002B7576" w:rsidRDefault="002B7576" w:rsidP="002B7576">
      <w:r>
        <w:t>2</w:t>
      </w:r>
      <w:r w:rsidR="00B57294">
        <w:t>3</w:t>
      </w:r>
      <w:r>
        <w:t xml:space="preserve">. </w:t>
      </w:r>
      <w:r w:rsidR="00B57294">
        <w:t>EISNER</w:t>
      </w:r>
    </w:p>
    <w:p w14:paraId="3B6D6919" w14:textId="3AD58ED3" w:rsidR="002B7576" w:rsidRDefault="002B7576" w:rsidP="002B7576">
      <w:r>
        <w:t>2</w:t>
      </w:r>
      <w:r w:rsidR="00B57294">
        <w:t>4</w:t>
      </w:r>
      <w:r>
        <w:t xml:space="preserve">. </w:t>
      </w:r>
      <w:r w:rsidR="00B57294">
        <w:t>HERBS</w:t>
      </w:r>
    </w:p>
    <w:p w14:paraId="6F65BCA5" w14:textId="4D066C0F" w:rsidR="002B7576" w:rsidRDefault="002B7576" w:rsidP="002B7576">
      <w:r>
        <w:t>2</w:t>
      </w:r>
      <w:r w:rsidR="00B57294">
        <w:t>6</w:t>
      </w:r>
      <w:r>
        <w:t xml:space="preserve">. </w:t>
      </w:r>
      <w:r w:rsidR="00B57294">
        <w:t>DOE</w:t>
      </w:r>
    </w:p>
    <w:p w14:paraId="2D02FA9B" w14:textId="0A63D063" w:rsidR="002B7576" w:rsidRDefault="002B7576" w:rsidP="002B7576">
      <w:r>
        <w:t>28. S</w:t>
      </w:r>
      <w:r w:rsidR="00B57294">
        <w:t>ACHA</w:t>
      </w:r>
    </w:p>
    <w:p w14:paraId="6654DF1A" w14:textId="5501907B" w:rsidR="002B7576" w:rsidRDefault="002B7576" w:rsidP="002B7576">
      <w:r>
        <w:t>29. JI</w:t>
      </w:r>
      <w:r w:rsidR="00B57294">
        <w:t>MA</w:t>
      </w:r>
    </w:p>
    <w:p w14:paraId="60FFDDA2" w14:textId="34303124" w:rsidR="002B7576" w:rsidRDefault="002B7576" w:rsidP="002B7576">
      <w:r>
        <w:t xml:space="preserve">30. </w:t>
      </w:r>
      <w:r w:rsidR="00B57294">
        <w:t>OPAL</w:t>
      </w:r>
    </w:p>
    <w:p w14:paraId="52E66CFD" w14:textId="37AC58C9" w:rsidR="002B7576" w:rsidRDefault="002B7576" w:rsidP="002B7576">
      <w:r>
        <w:t xml:space="preserve">31. </w:t>
      </w:r>
      <w:r w:rsidR="00DB63B5">
        <w:t>SHUT</w:t>
      </w:r>
    </w:p>
    <w:p w14:paraId="6CEFF748" w14:textId="7576D657" w:rsidR="002B7576" w:rsidRDefault="002B7576" w:rsidP="002B7576">
      <w:r>
        <w:t>3</w:t>
      </w:r>
      <w:r w:rsidR="00DB63B5">
        <w:t>3</w:t>
      </w:r>
      <w:r>
        <w:t xml:space="preserve">. </w:t>
      </w:r>
      <w:r w:rsidR="00DB63B5">
        <w:t>TALE</w:t>
      </w:r>
    </w:p>
    <w:p w14:paraId="4CEE6909" w14:textId="6AE0116F" w:rsidR="002B7576" w:rsidRDefault="002B7576" w:rsidP="002B7576">
      <w:r>
        <w:t xml:space="preserve">35. </w:t>
      </w:r>
      <w:r w:rsidR="00DB63B5">
        <w:t>PSY</w:t>
      </w:r>
    </w:p>
    <w:p w14:paraId="71405D0D" w14:textId="77C8FF03" w:rsidR="00914654" w:rsidRDefault="00914654" w:rsidP="002B7576">
      <w:r>
        <w:t>3</w:t>
      </w:r>
      <w:r w:rsidR="00DB63B5">
        <w:t>7</w:t>
      </w:r>
      <w:r>
        <w:t xml:space="preserve">. </w:t>
      </w:r>
      <w:r w:rsidR="00DB63B5">
        <w:t>OVE</w:t>
      </w:r>
    </w:p>
    <w:p w14:paraId="4D3EB34F" w14:textId="38C44EAD" w:rsidR="00914654" w:rsidRDefault="00914654" w:rsidP="002B7576">
      <w:r>
        <w:t xml:space="preserve">38. </w:t>
      </w:r>
      <w:r w:rsidR="00DB63B5">
        <w:t>SIS</w:t>
      </w:r>
    </w:p>
    <w:p w14:paraId="59EB34AB" w14:textId="77777777" w:rsidR="0082120B" w:rsidRPr="0082120B" w:rsidRDefault="0082120B" w:rsidP="002B7576"/>
    <w:p w14:paraId="2F50599E" w14:textId="77777777" w:rsidR="00C301B4" w:rsidRPr="00C301B4" w:rsidRDefault="00C301B4" w:rsidP="002B7576"/>
    <w:sectPr w:rsidR="00C301B4" w:rsidRPr="00C301B4" w:rsidSect="00C301B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A6723DC7-7B98-42A7-BD3C-5A64551F97F3}"/>
    <w:embedBold r:id="rId2" w:fontKey="{65A5A979-5BBE-41EA-9BD4-913EFD44ECFF}"/>
    <w:embedItalic r:id="rId3" w:fontKey="{61531691-ADC0-4F8D-98AE-B72FDDA52129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4" w:fontKey="{9FF5A1EB-58ED-4561-8DA6-82CCA2AEE9C6}"/>
    <w:embedItalic r:id="rId5" w:fontKey="{DDA7C2DF-D15B-4D0D-8A02-90EDB709647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DF63BB3C-1DBD-4DB2-97A6-AE38BEECFA98}"/>
    <w:embedItalic r:id="rId7" w:fontKey="{E7CDA1EA-F0E2-42BE-9F38-1FF2CE59392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8" w:fontKey="{EE5339EC-B40E-4A8B-9189-0B6AFB5983A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E77A1C"/>
    <w:multiLevelType w:val="hybridMultilevel"/>
    <w:tmpl w:val="652A7A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94A8C"/>
    <w:multiLevelType w:val="hybridMultilevel"/>
    <w:tmpl w:val="72FC9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2E6FB8"/>
    <w:multiLevelType w:val="hybridMultilevel"/>
    <w:tmpl w:val="E454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068263">
    <w:abstractNumId w:val="2"/>
  </w:num>
  <w:num w:numId="2" w16cid:durableId="96872795">
    <w:abstractNumId w:val="0"/>
  </w:num>
  <w:num w:numId="3" w16cid:durableId="19774928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961"/>
    <w:rsid w:val="002B7576"/>
    <w:rsid w:val="00414961"/>
    <w:rsid w:val="007F6532"/>
    <w:rsid w:val="0082120B"/>
    <w:rsid w:val="008564FF"/>
    <w:rsid w:val="008612FA"/>
    <w:rsid w:val="00875CCC"/>
    <w:rsid w:val="008E0E7D"/>
    <w:rsid w:val="00914654"/>
    <w:rsid w:val="009F396C"/>
    <w:rsid w:val="00A012CD"/>
    <w:rsid w:val="00AB1F72"/>
    <w:rsid w:val="00B01A23"/>
    <w:rsid w:val="00B12177"/>
    <w:rsid w:val="00B57294"/>
    <w:rsid w:val="00C301B4"/>
    <w:rsid w:val="00DB63B5"/>
    <w:rsid w:val="00E9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F15A5"/>
  <w15:chartTrackingRefBased/>
  <w15:docId w15:val="{9E0D9B6C-8D86-418C-B612-5736D6A9F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7576"/>
    <w:pPr>
      <w:ind w:left="360"/>
    </w:pPr>
    <w:rPr>
      <w:rFonts w:ascii="Arial" w:hAnsi="Arial" w:cs="Arial"/>
      <w:sz w:val="28"/>
      <w:szCs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612FA"/>
    <w:pPr>
      <w:keepNext/>
      <w:keepLines/>
      <w:spacing w:before="240"/>
      <w:outlineLvl w:val="0"/>
    </w:pPr>
    <w:rPr>
      <w:rFonts w:eastAsiaTheme="majorEastAsia" w:cstheme="majorBidi"/>
      <w:color w:val="0F4761" w:themeColor="accent1" w:themeShade="BF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7576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1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1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1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1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1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1B4"/>
    <w:pPr>
      <w:keepNext/>
      <w:keepLines/>
      <w:spacing w:before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1B4"/>
    <w:pPr>
      <w:keepNext/>
      <w:keepLines/>
      <w:spacing w:before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2FA"/>
    <w:rPr>
      <w:rFonts w:ascii="Arial" w:eastAsiaTheme="majorEastAsia" w:hAnsi="Arial" w:cstheme="majorBidi"/>
      <w:color w:val="0F4761" w:themeColor="accent1" w:themeShade="BF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7576"/>
    <w:rPr>
      <w:rFonts w:ascii="Arial" w:eastAsiaTheme="majorEastAsia" w:hAnsi="Arial" w:cs="Arial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1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1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1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1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1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1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1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1B4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1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1B4"/>
    <w:pPr>
      <w:numPr>
        <w:ilvl w:val="1"/>
      </w:numPr>
      <w:spacing w:after="160"/>
      <w:ind w:left="360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C301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1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1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1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1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1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1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1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sons\Downloads\Colonie%20Library%20Crossword%2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Colonie Library Crossword 6.dotx</Template>
  <TotalTime>18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Colonie Library Crossword #6</vt:lpstr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Colonie Library Crossword #14 Answer Key</dc:title>
  <dc:subject/>
  <dc:creator>Wilson, Sarah J</dc:creator>
  <cp:keywords/>
  <dc:description/>
  <cp:lastModifiedBy>Wilson, Sarah J</cp:lastModifiedBy>
  <cp:revision>2</cp:revision>
  <dcterms:created xsi:type="dcterms:W3CDTF">2026-08-01T13:42:00Z</dcterms:created>
  <dcterms:modified xsi:type="dcterms:W3CDTF">2026-08-01T14:00:00Z</dcterms:modified>
</cp:coreProperties>
</file>