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09621" w14:textId="12E144AE" w:rsidR="00AB1F72" w:rsidRDefault="00C301B4" w:rsidP="002B7576">
      <w:pPr>
        <w:pStyle w:val="Heading1"/>
      </w:pPr>
      <w:proofErr w:type="spellStart"/>
      <w:r>
        <w:t>Colonie</w:t>
      </w:r>
      <w:proofErr w:type="spellEnd"/>
      <w:r>
        <w:t xml:space="preserve"> Library Crossword #</w:t>
      </w:r>
      <w:r w:rsidR="00015C66">
        <w:t>15</w:t>
      </w:r>
      <w:r>
        <w:t xml:space="preserve"> – Answer Key</w:t>
      </w:r>
    </w:p>
    <w:p w14:paraId="0A4C4C3B" w14:textId="77777777" w:rsidR="00C301B4" w:rsidRPr="00C301B4" w:rsidRDefault="00C301B4" w:rsidP="002B7576">
      <w:pPr>
        <w:pStyle w:val="Heading2"/>
        <w:rPr>
          <w:sz w:val="28"/>
          <w:szCs w:val="28"/>
        </w:rPr>
      </w:pPr>
      <w:r w:rsidRPr="00C301B4">
        <w:t>Across</w:t>
      </w:r>
    </w:p>
    <w:p w14:paraId="2C15178D" w14:textId="70AEB1BC" w:rsidR="00C301B4" w:rsidRDefault="00C301B4" w:rsidP="002B7576">
      <w:r w:rsidRPr="00C301B4">
        <w:t>1.</w:t>
      </w:r>
      <w:r>
        <w:t xml:space="preserve"> </w:t>
      </w:r>
      <w:r w:rsidR="00015C66">
        <w:t xml:space="preserve">BAD </w:t>
      </w:r>
    </w:p>
    <w:p w14:paraId="403544D4" w14:textId="71075E02" w:rsidR="00C301B4" w:rsidRDefault="00015C66" w:rsidP="002B7576">
      <w:r>
        <w:t>4</w:t>
      </w:r>
      <w:r w:rsidR="00C301B4">
        <w:t xml:space="preserve">. </w:t>
      </w:r>
      <w:r>
        <w:t>ANN</w:t>
      </w:r>
    </w:p>
    <w:p w14:paraId="569E533A" w14:textId="16BAE189" w:rsidR="00C301B4" w:rsidRDefault="00015C66" w:rsidP="002B7576">
      <w:r>
        <w:t>7</w:t>
      </w:r>
      <w:r w:rsidR="00C301B4">
        <w:t xml:space="preserve">. </w:t>
      </w:r>
      <w:r>
        <w:t>BOSSA</w:t>
      </w:r>
    </w:p>
    <w:p w14:paraId="12EBCC96" w14:textId="301E90CC" w:rsidR="00C301B4" w:rsidRDefault="00C301B4" w:rsidP="002B7576">
      <w:r>
        <w:t>1</w:t>
      </w:r>
      <w:r w:rsidR="00015C66">
        <w:t>2</w:t>
      </w:r>
      <w:r>
        <w:t xml:space="preserve">. </w:t>
      </w:r>
      <w:r w:rsidR="00015C66">
        <w:t>CLAUDIA</w:t>
      </w:r>
    </w:p>
    <w:p w14:paraId="7B145B46" w14:textId="2AAB06BD" w:rsidR="00C301B4" w:rsidRDefault="00C301B4" w:rsidP="002B7576">
      <w:r>
        <w:t>1</w:t>
      </w:r>
      <w:r w:rsidR="00015C66">
        <w:t>4</w:t>
      </w:r>
      <w:r>
        <w:t xml:space="preserve">. </w:t>
      </w:r>
      <w:r w:rsidR="00015C66">
        <w:t>CANOER</w:t>
      </w:r>
    </w:p>
    <w:p w14:paraId="56FE82E4" w14:textId="4EAC7BA0" w:rsidR="00C301B4" w:rsidRDefault="00C301B4" w:rsidP="002B7576">
      <w:r>
        <w:t>1</w:t>
      </w:r>
      <w:r w:rsidR="00015C66">
        <w:t>5</w:t>
      </w:r>
      <w:r>
        <w:t xml:space="preserve">. </w:t>
      </w:r>
      <w:r w:rsidR="00015C66">
        <w:t>CONNECTIONCURE</w:t>
      </w:r>
    </w:p>
    <w:p w14:paraId="7CF04568" w14:textId="7FA30B47" w:rsidR="00C301B4" w:rsidRDefault="00C301B4" w:rsidP="002B7576">
      <w:r>
        <w:t xml:space="preserve">17. </w:t>
      </w:r>
      <w:r w:rsidR="00015C66">
        <w:t>NIL</w:t>
      </w:r>
    </w:p>
    <w:p w14:paraId="28A3AC28" w14:textId="578CAE1C" w:rsidR="00C301B4" w:rsidRDefault="00C301B4" w:rsidP="002B7576">
      <w:r>
        <w:t xml:space="preserve">18. </w:t>
      </w:r>
      <w:r w:rsidR="00015C66">
        <w:t>UTAHAN</w:t>
      </w:r>
    </w:p>
    <w:p w14:paraId="2A103A4C" w14:textId="186E512A" w:rsidR="00C301B4" w:rsidRDefault="00015C66" w:rsidP="002B7576">
      <w:r>
        <w:t>19</w:t>
      </w:r>
      <w:r w:rsidR="00C301B4">
        <w:t>. E</w:t>
      </w:r>
      <w:r>
        <w:t>SOTERIC</w:t>
      </w:r>
    </w:p>
    <w:p w14:paraId="4B993F30" w14:textId="5FF4F37B" w:rsidR="00C301B4" w:rsidRDefault="00C301B4" w:rsidP="002B7576">
      <w:r>
        <w:t>2</w:t>
      </w:r>
      <w:r w:rsidR="00015C66">
        <w:t>2</w:t>
      </w:r>
      <w:r>
        <w:t xml:space="preserve">. </w:t>
      </w:r>
      <w:r w:rsidR="00015C66">
        <w:t>MDS</w:t>
      </w:r>
    </w:p>
    <w:p w14:paraId="5119FC83" w14:textId="2BE240FD" w:rsidR="00C301B4" w:rsidRDefault="00C301B4" w:rsidP="002B7576">
      <w:r>
        <w:t>2</w:t>
      </w:r>
      <w:r w:rsidR="00015C66">
        <w:t>4</w:t>
      </w:r>
      <w:r>
        <w:t xml:space="preserve">. </w:t>
      </w:r>
      <w:r w:rsidR="00015C66">
        <w:t>HARVESTFEST</w:t>
      </w:r>
    </w:p>
    <w:p w14:paraId="6CF912E4" w14:textId="27184E05" w:rsidR="00C301B4" w:rsidRDefault="00C301B4" w:rsidP="002B7576">
      <w:r>
        <w:t>2</w:t>
      </w:r>
      <w:r w:rsidR="00015C66">
        <w:t>6</w:t>
      </w:r>
      <w:r>
        <w:t xml:space="preserve">. </w:t>
      </w:r>
      <w:r w:rsidR="00015C66">
        <w:t>DIOR</w:t>
      </w:r>
    </w:p>
    <w:p w14:paraId="2A56A4D9" w14:textId="7A65AC1A" w:rsidR="00C301B4" w:rsidRDefault="00C301B4" w:rsidP="002B7576">
      <w:r>
        <w:t>2</w:t>
      </w:r>
      <w:r w:rsidR="00015C66">
        <w:t>7</w:t>
      </w:r>
      <w:r>
        <w:t xml:space="preserve">. </w:t>
      </w:r>
      <w:r w:rsidR="00015C66">
        <w:t>IRON</w:t>
      </w:r>
    </w:p>
    <w:p w14:paraId="58FEE196" w14:textId="18B18718" w:rsidR="0082120B" w:rsidRDefault="00015C66" w:rsidP="002B7576">
      <w:r>
        <w:t>28</w:t>
      </w:r>
      <w:r w:rsidR="0082120B">
        <w:t xml:space="preserve">. </w:t>
      </w:r>
      <w:r>
        <w:t>UKE</w:t>
      </w:r>
    </w:p>
    <w:p w14:paraId="45211FA4" w14:textId="1D707160" w:rsidR="0082120B" w:rsidRDefault="0082120B" w:rsidP="002B7576">
      <w:r>
        <w:t>3</w:t>
      </w:r>
      <w:r w:rsidR="00015C66">
        <w:t>1</w:t>
      </w:r>
      <w:r>
        <w:t xml:space="preserve">. </w:t>
      </w:r>
      <w:r w:rsidR="00015C66">
        <w:t>XOXO</w:t>
      </w:r>
    </w:p>
    <w:p w14:paraId="22C7C2DA" w14:textId="50EB2B1B" w:rsidR="0082120B" w:rsidRDefault="0082120B" w:rsidP="002B7576">
      <w:r>
        <w:t xml:space="preserve">33. </w:t>
      </w:r>
      <w:r w:rsidR="00015C66">
        <w:t>CAF</w:t>
      </w:r>
    </w:p>
    <w:p w14:paraId="648AEABA" w14:textId="4AC8F5F7" w:rsidR="0082120B" w:rsidRDefault="0082120B" w:rsidP="002B7576">
      <w:r>
        <w:t>3</w:t>
      </w:r>
      <w:r w:rsidR="00015C66">
        <w:t>4</w:t>
      </w:r>
      <w:r>
        <w:t xml:space="preserve">. </w:t>
      </w:r>
      <w:r w:rsidR="00015C66">
        <w:t>MINH</w:t>
      </w:r>
    </w:p>
    <w:p w14:paraId="405BD0FD" w14:textId="53C245CB" w:rsidR="0082120B" w:rsidRDefault="0082120B" w:rsidP="002B7576">
      <w:r>
        <w:t>3</w:t>
      </w:r>
      <w:r w:rsidR="00015C66">
        <w:t>6</w:t>
      </w:r>
      <w:r>
        <w:t xml:space="preserve">. </w:t>
      </w:r>
      <w:r w:rsidR="00015C66">
        <w:t>OSU</w:t>
      </w:r>
    </w:p>
    <w:p w14:paraId="1D6D5793" w14:textId="4C61B674" w:rsidR="0082120B" w:rsidRDefault="00015C66" w:rsidP="002B7576">
      <w:r>
        <w:t>38</w:t>
      </w:r>
      <w:r w:rsidR="0082120B">
        <w:t xml:space="preserve">. </w:t>
      </w:r>
      <w:r>
        <w:t>POL</w:t>
      </w:r>
    </w:p>
    <w:p w14:paraId="06C557D4" w14:textId="347DFF6F" w:rsidR="0082120B" w:rsidRDefault="0082120B" w:rsidP="002B7576">
      <w:r>
        <w:t xml:space="preserve">41. </w:t>
      </w:r>
      <w:r w:rsidR="00015C66">
        <w:t>PAGESOFHISTORY</w:t>
      </w:r>
    </w:p>
    <w:p w14:paraId="4D52D644" w14:textId="01F16B64" w:rsidR="0082120B" w:rsidRDefault="0082120B" w:rsidP="002B7576">
      <w:r>
        <w:t xml:space="preserve">46. </w:t>
      </w:r>
      <w:r w:rsidR="00015C66">
        <w:t>LIPBALM</w:t>
      </w:r>
    </w:p>
    <w:p w14:paraId="7DF2D1FB" w14:textId="53EB1E44" w:rsidR="0082120B" w:rsidRDefault="0082120B" w:rsidP="002B7576">
      <w:r>
        <w:t xml:space="preserve">47. </w:t>
      </w:r>
      <w:r w:rsidR="00015C66">
        <w:t>ZEST</w:t>
      </w:r>
    </w:p>
    <w:p w14:paraId="676E94E0" w14:textId="304243A0" w:rsidR="0082120B" w:rsidRDefault="0082120B" w:rsidP="002B7576">
      <w:r>
        <w:t xml:space="preserve">48. </w:t>
      </w:r>
      <w:r w:rsidR="005E4172">
        <w:t>READALLABOUTIT</w:t>
      </w:r>
    </w:p>
    <w:p w14:paraId="1852379C" w14:textId="0FDF20B5" w:rsidR="0082120B" w:rsidRDefault="0082120B" w:rsidP="002B7576">
      <w:r>
        <w:t>5</w:t>
      </w:r>
      <w:r w:rsidR="005E4172">
        <w:t>1</w:t>
      </w:r>
      <w:r>
        <w:t xml:space="preserve">. </w:t>
      </w:r>
      <w:r w:rsidR="005E4172">
        <w:t>OMNI</w:t>
      </w:r>
    </w:p>
    <w:p w14:paraId="252C142B" w14:textId="3196B399" w:rsidR="0082120B" w:rsidRDefault="0082120B" w:rsidP="002B7576">
      <w:r>
        <w:t>5</w:t>
      </w:r>
      <w:r w:rsidR="005E4172">
        <w:t>2</w:t>
      </w:r>
      <w:r>
        <w:t>. AL</w:t>
      </w:r>
      <w:r w:rsidR="005E4172">
        <w:t>LAY</w:t>
      </w:r>
    </w:p>
    <w:p w14:paraId="270E8DD0" w14:textId="0A609B59" w:rsidR="0082120B" w:rsidRDefault="0082120B" w:rsidP="002B7576">
      <w:r>
        <w:t>5</w:t>
      </w:r>
      <w:r w:rsidR="005E4172">
        <w:t>3</w:t>
      </w:r>
      <w:r>
        <w:t xml:space="preserve">. </w:t>
      </w:r>
      <w:r w:rsidR="005E4172">
        <w:t>RNO</w:t>
      </w:r>
    </w:p>
    <w:p w14:paraId="74633662" w14:textId="1718F713" w:rsidR="0082120B" w:rsidRDefault="0082120B" w:rsidP="002B7576">
      <w:r>
        <w:t>5</w:t>
      </w:r>
      <w:r w:rsidR="005E4172">
        <w:t>4</w:t>
      </w:r>
      <w:r>
        <w:t xml:space="preserve">. </w:t>
      </w:r>
      <w:r w:rsidR="005E4172">
        <w:t>DUD</w:t>
      </w:r>
    </w:p>
    <w:p w14:paraId="1D2A34EE" w14:textId="1DCA2E3E" w:rsidR="0082120B" w:rsidRDefault="005E4172" w:rsidP="002B7576">
      <w:r>
        <w:t>55</w:t>
      </w:r>
      <w:r w:rsidR="0082120B">
        <w:t xml:space="preserve">. </w:t>
      </w:r>
      <w:r>
        <w:t>SASS</w:t>
      </w:r>
    </w:p>
    <w:p w14:paraId="773D5484" w14:textId="03599DB2" w:rsidR="0082120B" w:rsidRDefault="005E4172" w:rsidP="002B7576">
      <w:r>
        <w:lastRenderedPageBreak/>
        <w:t>56</w:t>
      </w:r>
      <w:r w:rsidR="0082120B">
        <w:t xml:space="preserve">. </w:t>
      </w:r>
      <w:r>
        <w:t>YON</w:t>
      </w:r>
    </w:p>
    <w:p w14:paraId="3143E0B9" w14:textId="77777777" w:rsidR="005E4172" w:rsidRDefault="005E4172" w:rsidP="002B7576">
      <w:pPr>
        <w:pStyle w:val="Heading2"/>
      </w:pPr>
    </w:p>
    <w:p w14:paraId="2847B166" w14:textId="705CC023" w:rsidR="0082120B" w:rsidRDefault="0082120B" w:rsidP="002B7576">
      <w:pPr>
        <w:pStyle w:val="Heading2"/>
      </w:pPr>
      <w:r w:rsidRPr="0082120B">
        <w:t>D</w:t>
      </w:r>
      <w:r w:rsidRPr="002B7576">
        <w:t>ow</w:t>
      </w:r>
      <w:r w:rsidRPr="0082120B">
        <w:t>n</w:t>
      </w:r>
    </w:p>
    <w:p w14:paraId="616D4DBA" w14:textId="66F61F3D" w:rsidR="0082120B" w:rsidRDefault="002B7576" w:rsidP="002B7576">
      <w:r>
        <w:t xml:space="preserve">1. </w:t>
      </w:r>
      <w:r w:rsidR="00FA6FE0">
        <w:t>BCC</w:t>
      </w:r>
    </w:p>
    <w:p w14:paraId="394BB0D6" w14:textId="5C0038B5" w:rsidR="002B7576" w:rsidRDefault="002B7576" w:rsidP="002B7576">
      <w:r>
        <w:t xml:space="preserve">2. </w:t>
      </w:r>
      <w:r w:rsidR="00FA6FE0">
        <w:t>ALONE</w:t>
      </w:r>
    </w:p>
    <w:p w14:paraId="27CBDA89" w14:textId="41CFABF5" w:rsidR="002B7576" w:rsidRDefault="002B7576" w:rsidP="002B7576">
      <w:r>
        <w:t xml:space="preserve">3. </w:t>
      </w:r>
      <w:r w:rsidR="00FA6FE0">
        <w:t>DANISH</w:t>
      </w:r>
    </w:p>
    <w:p w14:paraId="528B769C" w14:textId="3E61C675" w:rsidR="002B7576" w:rsidRDefault="002B7576" w:rsidP="002B7576">
      <w:r>
        <w:t xml:space="preserve">4. </w:t>
      </w:r>
      <w:r w:rsidR="00FA6FE0">
        <w:t>ADE</w:t>
      </w:r>
    </w:p>
    <w:p w14:paraId="4B522B64" w14:textId="6F10EE78" w:rsidR="002B7576" w:rsidRDefault="002B7576" w:rsidP="002B7576">
      <w:r>
        <w:t xml:space="preserve">5. </w:t>
      </w:r>
      <w:r w:rsidR="00FA6FE0">
        <w:t>NIC</w:t>
      </w:r>
    </w:p>
    <w:p w14:paraId="2A578AAC" w14:textId="553CD75D" w:rsidR="002B7576" w:rsidRDefault="002B7576" w:rsidP="002B7576">
      <w:r>
        <w:t xml:space="preserve">6. </w:t>
      </w:r>
      <w:r w:rsidR="00FA6FE0">
        <w:t>NATURERX</w:t>
      </w:r>
    </w:p>
    <w:p w14:paraId="7B6FBF2C" w14:textId="22791196" w:rsidR="002B7576" w:rsidRDefault="002B7576" w:rsidP="002B7576">
      <w:r>
        <w:t xml:space="preserve">7. </w:t>
      </w:r>
      <w:r w:rsidR="00FA6FE0">
        <w:t>BANH</w:t>
      </w:r>
    </w:p>
    <w:p w14:paraId="09060142" w14:textId="4B686246" w:rsidR="002B7576" w:rsidRDefault="002B7576" w:rsidP="002B7576">
      <w:r>
        <w:t xml:space="preserve">8. </w:t>
      </w:r>
      <w:r w:rsidR="00FA6FE0">
        <w:t>ONCAMERA</w:t>
      </w:r>
    </w:p>
    <w:p w14:paraId="466B07A2" w14:textId="0EEB0E6D" w:rsidR="002B7576" w:rsidRDefault="002B7576" w:rsidP="002B7576">
      <w:r>
        <w:t xml:space="preserve">9. </w:t>
      </w:r>
      <w:r w:rsidR="00FA6FE0">
        <w:t>SOUNDSOFPOETRY</w:t>
      </w:r>
    </w:p>
    <w:p w14:paraId="1310B6B5" w14:textId="2CC53902" w:rsidR="002B7576" w:rsidRDefault="002B7576" w:rsidP="002B7576">
      <w:r>
        <w:t xml:space="preserve">10. </w:t>
      </w:r>
      <w:r w:rsidR="00FA6FE0">
        <w:t>SER</w:t>
      </w:r>
    </w:p>
    <w:p w14:paraId="033E03F7" w14:textId="0B7DB3DD" w:rsidR="002B7576" w:rsidRDefault="002B7576" w:rsidP="002B7576">
      <w:r>
        <w:t xml:space="preserve">11. </w:t>
      </w:r>
      <w:r w:rsidR="00FA6FE0">
        <w:t>ARE</w:t>
      </w:r>
    </w:p>
    <w:p w14:paraId="7D2AD5C5" w14:textId="221AE8E6" w:rsidR="002B7576" w:rsidRDefault="002B7576" w:rsidP="002B7576">
      <w:r>
        <w:t>1</w:t>
      </w:r>
      <w:r w:rsidR="00FA6FE0">
        <w:t>3</w:t>
      </w:r>
      <w:r>
        <w:t xml:space="preserve">. </w:t>
      </w:r>
      <w:r w:rsidR="00FA6FE0">
        <w:t>UNLOAD</w:t>
      </w:r>
    </w:p>
    <w:p w14:paraId="6F57EBDD" w14:textId="6EF35461" w:rsidR="002B7576" w:rsidRDefault="002B7576" w:rsidP="002B7576">
      <w:r>
        <w:t xml:space="preserve">14. </w:t>
      </w:r>
      <w:r w:rsidR="00FA6FE0">
        <w:t>COACT</w:t>
      </w:r>
    </w:p>
    <w:p w14:paraId="1B007373" w14:textId="015CCBE1" w:rsidR="002B7576" w:rsidRDefault="002B7576" w:rsidP="002B7576">
      <w:r>
        <w:t>1</w:t>
      </w:r>
      <w:r w:rsidR="00FA6FE0">
        <w:t>6</w:t>
      </w:r>
      <w:r>
        <w:t xml:space="preserve">. </w:t>
      </w:r>
      <w:r w:rsidR="00FA6FE0">
        <w:t>ITIS</w:t>
      </w:r>
    </w:p>
    <w:p w14:paraId="7B59C77C" w14:textId="4654A952" w:rsidR="002B7576" w:rsidRDefault="002B7576" w:rsidP="002B7576">
      <w:r>
        <w:t>2</w:t>
      </w:r>
      <w:r w:rsidR="00FA6FE0">
        <w:t>0</w:t>
      </w:r>
      <w:r>
        <w:t xml:space="preserve">. </w:t>
      </w:r>
      <w:r w:rsidR="00FA6FE0">
        <w:t>TRIX</w:t>
      </w:r>
    </w:p>
    <w:p w14:paraId="3E46CF8A" w14:textId="3A21FE02" w:rsidR="002B7576" w:rsidRDefault="002B7576" w:rsidP="002B7576">
      <w:r>
        <w:t>2</w:t>
      </w:r>
      <w:r w:rsidR="00FA6FE0">
        <w:t>1</w:t>
      </w:r>
      <w:r>
        <w:t xml:space="preserve">. </w:t>
      </w:r>
      <w:r w:rsidR="00FA6FE0">
        <w:t>EVOO</w:t>
      </w:r>
    </w:p>
    <w:p w14:paraId="3D94C5C3" w14:textId="220D2CE4" w:rsidR="002B7576" w:rsidRDefault="002B7576" w:rsidP="002B7576">
      <w:r>
        <w:t>2</w:t>
      </w:r>
      <w:r w:rsidR="00FA6FE0">
        <w:t>3</w:t>
      </w:r>
      <w:r>
        <w:t xml:space="preserve">. </w:t>
      </w:r>
      <w:r w:rsidR="00FA6FE0">
        <w:t>STN</w:t>
      </w:r>
    </w:p>
    <w:p w14:paraId="0F73A182" w14:textId="5E196945" w:rsidR="002B7576" w:rsidRDefault="002B7576" w:rsidP="002B7576">
      <w:r>
        <w:t>2</w:t>
      </w:r>
      <w:r w:rsidR="00FA6FE0">
        <w:t>5</w:t>
      </w:r>
      <w:r>
        <w:t xml:space="preserve">. </w:t>
      </w:r>
      <w:r w:rsidR="00FA6FE0">
        <w:t>FICUS</w:t>
      </w:r>
    </w:p>
    <w:p w14:paraId="6207BFA2" w14:textId="227315CA" w:rsidR="002B7576" w:rsidRDefault="002B7576" w:rsidP="002B7576">
      <w:r>
        <w:t xml:space="preserve">28. </w:t>
      </w:r>
      <w:r w:rsidR="00E81F65">
        <w:t>UMP</w:t>
      </w:r>
    </w:p>
    <w:p w14:paraId="5E4F87A9" w14:textId="4D25D9BF" w:rsidR="002B7576" w:rsidRDefault="002B7576" w:rsidP="002B7576">
      <w:r>
        <w:t xml:space="preserve">29. </w:t>
      </w:r>
      <w:r w:rsidR="00E81F65">
        <w:t>KIA</w:t>
      </w:r>
    </w:p>
    <w:p w14:paraId="2C14481F" w14:textId="74D8A0B3" w:rsidR="002B7576" w:rsidRDefault="002B7576" w:rsidP="002B7576">
      <w:r>
        <w:t xml:space="preserve">30. </w:t>
      </w:r>
      <w:r w:rsidR="00E81F65">
        <w:t>ENGLAND</w:t>
      </w:r>
    </w:p>
    <w:p w14:paraId="211F8C0E" w14:textId="293BEA8A" w:rsidR="002B7576" w:rsidRDefault="002B7576" w:rsidP="002B7576">
      <w:r>
        <w:t>3</w:t>
      </w:r>
      <w:r w:rsidR="00E81F65">
        <w:t>2</w:t>
      </w:r>
      <w:r>
        <w:t xml:space="preserve">. </w:t>
      </w:r>
      <w:r w:rsidR="00E81F65">
        <w:t>OOHLALA</w:t>
      </w:r>
    </w:p>
    <w:p w14:paraId="63279FC2" w14:textId="618380F0" w:rsidR="002B7576" w:rsidRDefault="002B7576" w:rsidP="002B7576">
      <w:r>
        <w:t xml:space="preserve">35. </w:t>
      </w:r>
      <w:r w:rsidR="00E81F65">
        <w:t>HEIDI</w:t>
      </w:r>
    </w:p>
    <w:p w14:paraId="0228B5EA" w14:textId="2DFFC47E" w:rsidR="00914654" w:rsidRDefault="00914654" w:rsidP="002B7576">
      <w:r>
        <w:t>3</w:t>
      </w:r>
      <w:r w:rsidR="00E81F65">
        <w:t>7</w:t>
      </w:r>
      <w:r>
        <w:t xml:space="preserve">. </w:t>
      </w:r>
      <w:r w:rsidR="00E81F65">
        <w:t>SIMBAS</w:t>
      </w:r>
    </w:p>
    <w:p w14:paraId="5BD866DA" w14:textId="0500CF62" w:rsidR="00914654" w:rsidRDefault="00914654" w:rsidP="002B7576">
      <w:r>
        <w:t xml:space="preserve">39. </w:t>
      </w:r>
      <w:r w:rsidR="00E81F65">
        <w:t>ORSINO</w:t>
      </w:r>
    </w:p>
    <w:p w14:paraId="17EE9908" w14:textId="171A4036" w:rsidR="00914654" w:rsidRDefault="00914654" w:rsidP="002B7576">
      <w:r>
        <w:t>4</w:t>
      </w:r>
      <w:r w:rsidR="00E81F65">
        <w:t>0</w:t>
      </w:r>
      <w:r>
        <w:t xml:space="preserve">. </w:t>
      </w:r>
      <w:r w:rsidR="00E81F65">
        <w:t>LYTTON</w:t>
      </w:r>
    </w:p>
    <w:p w14:paraId="37718799" w14:textId="43E5E53A" w:rsidR="00914654" w:rsidRDefault="00914654" w:rsidP="002B7576">
      <w:r>
        <w:t>4</w:t>
      </w:r>
      <w:r w:rsidR="00E81F65">
        <w:t>2</w:t>
      </w:r>
      <w:r>
        <w:t xml:space="preserve">. </w:t>
      </w:r>
      <w:r w:rsidR="00E81F65">
        <w:t>SPA</w:t>
      </w:r>
    </w:p>
    <w:p w14:paraId="196BBB32" w14:textId="39536AC9" w:rsidR="00914654" w:rsidRDefault="00914654" w:rsidP="002B7576">
      <w:r>
        <w:lastRenderedPageBreak/>
        <w:t>4</w:t>
      </w:r>
      <w:r w:rsidR="00E81F65">
        <w:t>3</w:t>
      </w:r>
      <w:r>
        <w:t xml:space="preserve">. </w:t>
      </w:r>
      <w:r w:rsidR="00E81F65">
        <w:t>OBLA</w:t>
      </w:r>
    </w:p>
    <w:p w14:paraId="54F932FF" w14:textId="6188E767" w:rsidR="00914654" w:rsidRDefault="00914654" w:rsidP="002B7576">
      <w:r>
        <w:t>4</w:t>
      </w:r>
      <w:r w:rsidR="00E81F65">
        <w:t>4</w:t>
      </w:r>
      <w:r>
        <w:t xml:space="preserve">. </w:t>
      </w:r>
      <w:r w:rsidR="00E81F65">
        <w:t>FALLS</w:t>
      </w:r>
    </w:p>
    <w:p w14:paraId="77264590" w14:textId="709AEFA9" w:rsidR="00914654" w:rsidRDefault="00E81F65" w:rsidP="002B7576">
      <w:r>
        <w:t>45</w:t>
      </w:r>
      <w:r w:rsidR="00914654">
        <w:t xml:space="preserve">. </w:t>
      </w:r>
      <w:r>
        <w:t>TZU</w:t>
      </w:r>
    </w:p>
    <w:p w14:paraId="124798DB" w14:textId="5B016593" w:rsidR="00914654" w:rsidRDefault="00E81F65" w:rsidP="002B7576">
      <w:r>
        <w:t>48</w:t>
      </w:r>
      <w:r w:rsidR="00914654">
        <w:t xml:space="preserve">. </w:t>
      </w:r>
      <w:r>
        <w:t>ROD</w:t>
      </w:r>
    </w:p>
    <w:p w14:paraId="5FBFC0A1" w14:textId="7390FF99" w:rsidR="00914654" w:rsidRDefault="00E81F65" w:rsidP="002B7576">
      <w:r>
        <w:t>49</w:t>
      </w:r>
      <w:r w:rsidR="00914654">
        <w:t>. E</w:t>
      </w:r>
      <w:r>
        <w:t>MU</w:t>
      </w:r>
    </w:p>
    <w:p w14:paraId="5A4DCDBC" w14:textId="4030A4C6" w:rsidR="00914654" w:rsidRDefault="00914654" w:rsidP="002B7576">
      <w:r>
        <w:t>5</w:t>
      </w:r>
      <w:r w:rsidR="00E81F65">
        <w:t>0</w:t>
      </w:r>
      <w:r>
        <w:t xml:space="preserve">. </w:t>
      </w:r>
      <w:r w:rsidR="00E81F65">
        <w:t>OYS</w:t>
      </w:r>
    </w:p>
    <w:p w14:paraId="44B4D58A" w14:textId="77777777" w:rsidR="0082120B" w:rsidRPr="0082120B" w:rsidRDefault="0082120B" w:rsidP="002B7576"/>
    <w:p w14:paraId="6870E273" w14:textId="77777777" w:rsidR="00C301B4" w:rsidRPr="00C301B4" w:rsidRDefault="00C301B4" w:rsidP="002B7576"/>
    <w:sectPr w:rsidR="00C301B4" w:rsidRPr="00C301B4" w:rsidSect="00C301B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2393F07-1AC7-4A42-81AD-5316C4E20360}"/>
    <w:embedBold r:id="rId2" w:fontKey="{872271CA-314A-40F3-A099-520D084A6011}"/>
    <w:embedItalic r:id="rId3" w:fontKey="{F38B4212-B91B-4576-A2D1-D40228108F62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C9C05DAD-178D-4278-AC6F-5F47179E05DB}"/>
    <w:embedItalic r:id="rId5" w:fontKey="{EF0D8919-901C-4F7A-B448-968274C6926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2D322B42-AC5F-4698-B023-19A68758DA41}"/>
    <w:embedItalic r:id="rId7" w:fontKey="{54193CA9-BA3C-4248-A4AD-52D042459D1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1C262DCA-1569-4D28-8BE6-85F2C395873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E77A1C"/>
    <w:multiLevelType w:val="hybridMultilevel"/>
    <w:tmpl w:val="652A7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E94A8C"/>
    <w:multiLevelType w:val="hybridMultilevel"/>
    <w:tmpl w:val="72FC9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2E6FB8"/>
    <w:multiLevelType w:val="hybridMultilevel"/>
    <w:tmpl w:val="E454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068263">
    <w:abstractNumId w:val="2"/>
  </w:num>
  <w:num w:numId="2" w16cid:durableId="96872795">
    <w:abstractNumId w:val="0"/>
  </w:num>
  <w:num w:numId="3" w16cid:durableId="1977492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C66"/>
    <w:rsid w:val="00015C66"/>
    <w:rsid w:val="002B7576"/>
    <w:rsid w:val="005E4172"/>
    <w:rsid w:val="007F6532"/>
    <w:rsid w:val="0082120B"/>
    <w:rsid w:val="008564FF"/>
    <w:rsid w:val="008612FA"/>
    <w:rsid w:val="008E0E7D"/>
    <w:rsid w:val="00914654"/>
    <w:rsid w:val="009F396C"/>
    <w:rsid w:val="00A012CD"/>
    <w:rsid w:val="00A40DF3"/>
    <w:rsid w:val="00AB1F72"/>
    <w:rsid w:val="00B01A23"/>
    <w:rsid w:val="00C301B4"/>
    <w:rsid w:val="00E81F65"/>
    <w:rsid w:val="00FA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00ED3"/>
  <w15:chartTrackingRefBased/>
  <w15:docId w15:val="{1F9CD8A8-815C-47B9-A0A3-9D2DD908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576"/>
    <w:pPr>
      <w:ind w:left="360"/>
    </w:pPr>
    <w:rPr>
      <w:rFonts w:ascii="Arial" w:hAnsi="Arial" w:cs="Arial"/>
      <w:sz w:val="28"/>
      <w:szCs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12FA"/>
    <w:pPr>
      <w:keepNext/>
      <w:keepLines/>
      <w:spacing w:before="240"/>
      <w:outlineLvl w:val="0"/>
    </w:pPr>
    <w:rPr>
      <w:rFonts w:eastAsiaTheme="majorEastAsia" w:cstheme="majorBidi"/>
      <w:color w:val="0F4761" w:themeColor="accent1" w:themeShade="BF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7576"/>
    <w:pPr>
      <w:keepNext/>
      <w:keepLines/>
      <w:spacing w:before="160" w:after="80"/>
      <w:outlineLvl w:val="1"/>
    </w:pPr>
    <w:rPr>
      <w:rFonts w:eastAsiaTheme="majorEastAsia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1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1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1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1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1B4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1B4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12FA"/>
    <w:rPr>
      <w:rFonts w:ascii="Arial" w:eastAsiaTheme="majorEastAsia" w:hAnsi="Arial" w:cstheme="majorBidi"/>
      <w:color w:val="0F4761" w:themeColor="accent1" w:themeShade="BF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B7576"/>
    <w:rPr>
      <w:rFonts w:ascii="Arial" w:eastAsiaTheme="majorEastAsia" w:hAnsi="Arial" w:cs="Arial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1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1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1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1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1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1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1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1B4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1B4"/>
    <w:pPr>
      <w:numPr>
        <w:ilvl w:val="1"/>
      </w:numPr>
      <w:spacing w:after="160"/>
      <w:ind w:left="360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30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1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1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1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1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1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1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1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sons\Downloads\Colonie%20Library%20Crossword%20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Colonie Library Crossword 6.dotx</Template>
  <TotalTime>13</TotalTime>
  <Pages>3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Colonie Library Crossword #15 Answer Key</vt:lpstr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Colonie Library Crossword #15 Answer Key</dc:title>
  <dc:subject/>
  <dc:creator>Wilson, Sarah J</dc:creator>
  <cp:keywords/>
  <dc:description/>
  <cp:lastModifiedBy>Wilson, Sarah J</cp:lastModifiedBy>
  <cp:revision>5</cp:revision>
  <dcterms:created xsi:type="dcterms:W3CDTF">2026-08-20T21:38:00Z</dcterms:created>
  <dcterms:modified xsi:type="dcterms:W3CDTF">2026-08-20T21:51:00Z</dcterms:modified>
</cp:coreProperties>
</file>